
<file path=[Content_Types].xml><?xml version="1.0" encoding="utf-8"?>
<Types xmlns="http://schemas.openxmlformats.org/package/2006/content-types">
  <Default Extension="bin" ContentType="application/vnd.ms-office.activeX"/>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F569B" w14:textId="1D94C237" w:rsidR="003D37D0" w:rsidRDefault="009B55CC" w:rsidP="009B55CC">
      <w:pPr>
        <w:pStyle w:val="Tittel"/>
        <w:rPr>
          <w:lang w:val="nb"/>
        </w:rPr>
      </w:pPr>
      <w:r>
        <w:rPr>
          <w:lang w:val="nb"/>
        </w:rPr>
        <w:t>Standardvedtekter for lokallag tilslutte</w:t>
      </w:r>
      <w:r w:rsidR="009F52AE">
        <w:rPr>
          <w:lang w:val="nb"/>
        </w:rPr>
        <w:t>t</w:t>
      </w:r>
      <w:r>
        <w:rPr>
          <w:lang w:val="nb"/>
        </w:rPr>
        <w:t xml:space="preserve"> Norges Unge Katolikker (NUK)</w:t>
      </w:r>
    </w:p>
    <w:p w14:paraId="4170B3B2" w14:textId="13FC04C7" w:rsidR="009B55CC" w:rsidRDefault="009B55CC" w:rsidP="009B55CC">
      <w:pPr>
        <w:pStyle w:val="Undertittel"/>
        <w:rPr>
          <w:lang w:val="nb"/>
        </w:rPr>
      </w:pPr>
      <w:r>
        <w:rPr>
          <w:lang w:val="nb"/>
        </w:rPr>
        <w:t>(Forslag – kan endres av lokallaget – og deretter godkjennes av NUKs Hovedstyre)</w:t>
      </w:r>
    </w:p>
    <w:p w14:paraId="06AEFAEA" w14:textId="48410D0E" w:rsidR="009B55CC" w:rsidRDefault="009B55CC" w:rsidP="009B55CC">
      <w:pPr>
        <w:pStyle w:val="Overskrift1"/>
        <w:rPr>
          <w:lang w:val="nb"/>
        </w:rPr>
      </w:pPr>
      <w:r>
        <w:rPr>
          <w:lang w:val="nb"/>
        </w:rPr>
        <w:t>§1. Innledning</w:t>
      </w:r>
    </w:p>
    <w:p w14:paraId="1C6FF22F" w14:textId="7AA579FD" w:rsidR="009B55CC" w:rsidRDefault="009B55CC" w:rsidP="009B55CC">
      <w:pPr>
        <w:pStyle w:val="Listeavsnitt"/>
        <w:numPr>
          <w:ilvl w:val="0"/>
          <w:numId w:val="10"/>
        </w:numPr>
        <w:rPr>
          <w:lang w:val="nb"/>
        </w:rPr>
      </w:pPr>
      <w:r>
        <w:rPr>
          <w:lang w:val="nb"/>
        </w:rPr>
        <w:t>Lokallagets navn er</w:t>
      </w:r>
      <w:r w:rsidR="00301D7D">
        <w:rPr>
          <w:lang w:val="nb"/>
        </w:rPr>
        <w:t>:</w:t>
      </w:r>
      <w:sdt>
        <w:sdtPr>
          <w:rPr>
            <w:lang w:val="nb"/>
          </w:rPr>
          <w:id w:val="95139143"/>
          <w:placeholder>
            <w:docPart w:val="80DCC830C892479EAF037E7919D898B1"/>
          </w:placeholder>
          <w:showingPlcHdr/>
          <w:text/>
        </w:sdtPr>
        <w:sdtEndPr/>
        <w:sdtContent>
          <w:r w:rsidR="00F542A5" w:rsidRPr="005C55CC">
            <w:rPr>
              <w:rStyle w:val="Plassholdertekst"/>
              <w:u w:val="single"/>
            </w:rPr>
            <w:t>Klikk eller trykk her for å skrive inn tekst.</w:t>
          </w:r>
        </w:sdtContent>
      </w:sdt>
    </w:p>
    <w:p w14:paraId="1039735A" w14:textId="7385E75F" w:rsidR="009B55CC" w:rsidRPr="00301D7D" w:rsidRDefault="009B55CC" w:rsidP="00301D7D">
      <w:pPr>
        <w:pStyle w:val="Listeavsnitt"/>
        <w:numPr>
          <w:ilvl w:val="0"/>
          <w:numId w:val="10"/>
        </w:numPr>
        <w:rPr>
          <w:lang w:val="nb"/>
        </w:rPr>
      </w:pPr>
      <w:r>
        <w:rPr>
          <w:lang w:val="nb"/>
        </w:rPr>
        <w:t>Lokallaget har sitt utspring i de(n) katolske menigheten(e) eller nasjonalsjelesorgsgruppe</w:t>
      </w:r>
      <w:r w:rsidR="00301D7D">
        <w:rPr>
          <w:lang w:val="nb"/>
        </w:rPr>
        <w:t>:</w:t>
      </w:r>
      <w:sdt>
        <w:sdtPr>
          <w:rPr>
            <w:lang w:val="nb"/>
          </w:rPr>
          <w:id w:val="-2142645631"/>
          <w:placeholder>
            <w:docPart w:val="E66D395E2B514E6EA1C2D24570697B12"/>
          </w:placeholder>
          <w:showingPlcHdr/>
          <w:text/>
        </w:sdtPr>
        <w:sdtEndPr/>
        <w:sdtContent>
          <w:r w:rsidR="00F542A5" w:rsidRPr="005C55CC">
            <w:rPr>
              <w:rStyle w:val="Plassholdertekst"/>
              <w:u w:val="single"/>
            </w:rPr>
            <w:t>Klikk eller trykk her for å skrive inn tekst.</w:t>
          </w:r>
        </w:sdtContent>
      </w:sdt>
    </w:p>
    <w:p w14:paraId="7FAC4E01" w14:textId="445BBBFA" w:rsidR="009B55CC" w:rsidRDefault="009B55CC" w:rsidP="009B55CC">
      <w:pPr>
        <w:pStyle w:val="Listeavsnitt"/>
        <w:numPr>
          <w:ilvl w:val="0"/>
          <w:numId w:val="10"/>
        </w:numPr>
        <w:rPr>
          <w:lang w:val="nb"/>
        </w:rPr>
      </w:pPr>
      <w:r>
        <w:rPr>
          <w:lang w:val="nb"/>
        </w:rPr>
        <w:t>Målgruppen</w:t>
      </w:r>
      <w:r w:rsidR="000D48D9">
        <w:rPr>
          <w:lang w:val="nb"/>
        </w:rPr>
        <w:t>(e)</w:t>
      </w:r>
      <w:r>
        <w:rPr>
          <w:lang w:val="nb"/>
        </w:rPr>
        <w:t xml:space="preserve"> for lokallaget er:</w:t>
      </w:r>
    </w:p>
    <w:p w14:paraId="60A93EC9" w14:textId="03F37E2E" w:rsidR="009B55CC" w:rsidRDefault="00AB4CA2" w:rsidP="005B39F1">
      <w:pPr>
        <w:pStyle w:val="Listeavsnitt"/>
        <w:ind w:left="2124"/>
        <w:rPr>
          <w:lang w:val="nb"/>
        </w:rPr>
      </w:pPr>
      <w:sdt>
        <w:sdtPr>
          <w:rPr>
            <w:lang w:val="nb"/>
          </w:rPr>
          <w:id w:val="1776366278"/>
          <w14:checkbox>
            <w14:checked w14:val="0"/>
            <w14:checkedState w14:val="2612" w14:font="MS Gothic"/>
            <w14:uncheckedState w14:val="2610" w14:font="MS Gothic"/>
          </w14:checkbox>
        </w:sdtPr>
        <w:sdtEndPr/>
        <w:sdtContent>
          <w:r w:rsidR="00F542A5">
            <w:rPr>
              <w:rFonts w:ascii="MS Gothic" w:eastAsia="MS Gothic" w:hAnsi="MS Gothic" w:hint="eastAsia"/>
              <w:lang w:val="nb"/>
            </w:rPr>
            <w:t>☐</w:t>
          </w:r>
        </w:sdtContent>
      </w:sdt>
      <w:r w:rsidR="005B39F1">
        <w:rPr>
          <w:lang w:val="nb"/>
        </w:rPr>
        <w:t>Barn</w:t>
      </w:r>
      <w:r w:rsidR="00AB745F">
        <w:rPr>
          <w:lang w:val="nb"/>
        </w:rPr>
        <w:t xml:space="preserve"> (0-10år)</w:t>
      </w:r>
    </w:p>
    <w:p w14:paraId="7D69D0A0" w14:textId="1AB3BD0E" w:rsidR="005B39F1" w:rsidRPr="009B55CC" w:rsidRDefault="005B39F1" w:rsidP="009B55CC">
      <w:pPr>
        <w:pStyle w:val="Listeavsnitt"/>
        <w:rPr>
          <w:lang w:val="nb"/>
        </w:rPr>
      </w:pPr>
      <w:r>
        <w:rPr>
          <w:lang w:val="nb"/>
        </w:rPr>
        <w:tab/>
      </w:r>
      <w:r>
        <w:rPr>
          <w:lang w:val="nb"/>
        </w:rPr>
        <w:tab/>
      </w:r>
      <w:sdt>
        <w:sdtPr>
          <w:rPr>
            <w:lang w:val="nb"/>
          </w:rPr>
          <w:id w:val="341063540"/>
          <w14:checkbox>
            <w14:checked w14:val="0"/>
            <w14:checkedState w14:val="2612" w14:font="MS Gothic"/>
            <w14:uncheckedState w14:val="2610" w14:font="MS Gothic"/>
          </w14:checkbox>
        </w:sdtPr>
        <w:sdtEndPr/>
        <w:sdtContent>
          <w:r w:rsidR="008B4DCA">
            <w:rPr>
              <w:rFonts w:ascii="MS Gothic" w:eastAsia="MS Gothic" w:hAnsi="MS Gothic" w:hint="eastAsia"/>
              <w:lang w:val="nb"/>
            </w:rPr>
            <w:t>☐</w:t>
          </w:r>
        </w:sdtContent>
      </w:sdt>
      <w:r>
        <w:rPr>
          <w:lang w:val="nb"/>
        </w:rPr>
        <w:t>J</w:t>
      </w:r>
      <w:r w:rsidR="00AB745F">
        <w:rPr>
          <w:lang w:val="nb"/>
        </w:rPr>
        <w:t>unior (10-14år)</w:t>
      </w:r>
    </w:p>
    <w:p w14:paraId="7930D005" w14:textId="5BF16EDE" w:rsidR="009B55CC" w:rsidRDefault="00AB745F" w:rsidP="009B55CC">
      <w:pPr>
        <w:rPr>
          <w:lang w:val="nb"/>
        </w:rPr>
      </w:pPr>
      <w:r>
        <w:rPr>
          <w:lang w:val="nb"/>
        </w:rPr>
        <w:tab/>
      </w:r>
      <w:r>
        <w:rPr>
          <w:lang w:val="nb"/>
        </w:rPr>
        <w:tab/>
      </w:r>
      <w:r>
        <w:rPr>
          <w:lang w:val="nb"/>
        </w:rPr>
        <w:tab/>
      </w:r>
      <w:sdt>
        <w:sdtPr>
          <w:rPr>
            <w:lang w:val="nb"/>
          </w:rPr>
          <w:id w:val="1053580993"/>
          <w14:checkbox>
            <w14:checked w14:val="0"/>
            <w14:checkedState w14:val="2612" w14:font="MS Gothic"/>
            <w14:uncheckedState w14:val="2610" w14:font="MS Gothic"/>
          </w14:checkbox>
        </w:sdtPr>
        <w:sdtEndPr/>
        <w:sdtContent>
          <w:r w:rsidR="008B4DCA">
            <w:rPr>
              <w:rFonts w:ascii="MS Gothic" w:eastAsia="MS Gothic" w:hAnsi="MS Gothic" w:hint="eastAsia"/>
              <w:lang w:val="nb"/>
            </w:rPr>
            <w:t>☐</w:t>
          </w:r>
        </w:sdtContent>
      </w:sdt>
      <w:r>
        <w:rPr>
          <w:lang w:val="nb"/>
        </w:rPr>
        <w:t>Ungdom (15-18år)</w:t>
      </w:r>
    </w:p>
    <w:p w14:paraId="0B0A0228" w14:textId="56637637" w:rsidR="009B55CC" w:rsidRDefault="00AB745F" w:rsidP="009B55CC">
      <w:pPr>
        <w:rPr>
          <w:lang w:val="nb"/>
        </w:rPr>
      </w:pPr>
      <w:r>
        <w:rPr>
          <w:lang w:val="nb"/>
        </w:rPr>
        <w:tab/>
      </w:r>
      <w:r>
        <w:rPr>
          <w:lang w:val="nb"/>
        </w:rPr>
        <w:tab/>
      </w:r>
      <w:r>
        <w:rPr>
          <w:lang w:val="nb"/>
        </w:rPr>
        <w:tab/>
      </w:r>
      <w:sdt>
        <w:sdtPr>
          <w:rPr>
            <w:lang w:val="nb"/>
          </w:rPr>
          <w:id w:val="-1008589463"/>
          <w14:checkbox>
            <w14:checked w14:val="0"/>
            <w14:checkedState w14:val="2612" w14:font="MS Gothic"/>
            <w14:uncheckedState w14:val="2610" w14:font="MS Gothic"/>
          </w14:checkbox>
        </w:sdtPr>
        <w:sdtEndPr/>
        <w:sdtContent>
          <w:r w:rsidR="008B4DCA">
            <w:rPr>
              <w:rFonts w:ascii="MS Gothic" w:eastAsia="MS Gothic" w:hAnsi="MS Gothic" w:hint="eastAsia"/>
              <w:lang w:val="nb"/>
            </w:rPr>
            <w:t>☐</w:t>
          </w:r>
        </w:sdtContent>
      </w:sdt>
      <w:r w:rsidR="000F4076">
        <w:rPr>
          <w:lang w:val="nb"/>
        </w:rPr>
        <w:t>Unge Voksne (18+)</w:t>
      </w:r>
    </w:p>
    <w:p w14:paraId="09CB0DF8" w14:textId="6459A179" w:rsidR="000F4076" w:rsidRDefault="000F4076" w:rsidP="009B55CC">
      <w:pPr>
        <w:rPr>
          <w:lang w:val="nb"/>
        </w:rPr>
      </w:pPr>
      <w:r>
        <w:rPr>
          <w:lang w:val="nb"/>
        </w:rPr>
        <w:tab/>
      </w:r>
      <w:r>
        <w:rPr>
          <w:lang w:val="nb"/>
        </w:rPr>
        <w:tab/>
      </w:r>
      <w:r>
        <w:rPr>
          <w:lang w:val="nb"/>
        </w:rPr>
        <w:tab/>
      </w:r>
      <w:sdt>
        <w:sdtPr>
          <w:rPr>
            <w:lang w:val="nb"/>
          </w:rPr>
          <w:id w:val="1291775729"/>
          <w14:checkbox>
            <w14:checked w14:val="0"/>
            <w14:checkedState w14:val="2612" w14:font="MS Gothic"/>
            <w14:uncheckedState w14:val="2610" w14:font="MS Gothic"/>
          </w14:checkbox>
        </w:sdtPr>
        <w:sdtEndPr/>
        <w:sdtContent>
          <w:r w:rsidR="008B4DCA">
            <w:rPr>
              <w:rFonts w:ascii="MS Gothic" w:eastAsia="MS Gothic" w:hAnsi="MS Gothic" w:hint="eastAsia"/>
              <w:lang w:val="nb"/>
            </w:rPr>
            <w:t>☐</w:t>
          </w:r>
        </w:sdtContent>
      </w:sdt>
      <w:r>
        <w:rPr>
          <w:lang w:val="nb"/>
        </w:rPr>
        <w:t>Familier</w:t>
      </w:r>
    </w:p>
    <w:p w14:paraId="44235431" w14:textId="77777777" w:rsidR="009B55CC" w:rsidRDefault="009B55CC" w:rsidP="009B55CC">
      <w:pPr>
        <w:rPr>
          <w:lang w:val="nb"/>
        </w:rPr>
      </w:pPr>
    </w:p>
    <w:p w14:paraId="308AF160" w14:textId="1D4D2568" w:rsidR="009B55CC" w:rsidRDefault="009B55CC" w:rsidP="009B55CC">
      <w:pPr>
        <w:pStyle w:val="Listeavsnitt"/>
        <w:numPr>
          <w:ilvl w:val="0"/>
          <w:numId w:val="10"/>
        </w:numPr>
        <w:rPr>
          <w:lang w:val="nb"/>
        </w:rPr>
      </w:pPr>
      <w:r>
        <w:rPr>
          <w:lang w:val="nb"/>
        </w:rPr>
        <w:t>Lokallaget er tilknyttet Norges Unge Katolikker (NUK), og er underlagt de vedtekter som til enhver tid gjelder for NUK. Hvis det er uoverensstemmelser mellom lokallagsvedtekene og NUKs vedtekter, går NUKs vedtekter foran.</w:t>
      </w:r>
    </w:p>
    <w:p w14:paraId="42FFF42A" w14:textId="6AC2CDF7" w:rsidR="009B55CC" w:rsidRDefault="009B55CC" w:rsidP="009B55CC">
      <w:pPr>
        <w:pStyle w:val="Overskrift1"/>
        <w:rPr>
          <w:lang w:val="nb"/>
        </w:rPr>
      </w:pPr>
      <w:r>
        <w:rPr>
          <w:lang w:val="nb"/>
        </w:rPr>
        <w:t>§2. Formål</w:t>
      </w:r>
    </w:p>
    <w:p w14:paraId="7BB2E130" w14:textId="5E5AF07F" w:rsidR="009B55CC" w:rsidRDefault="009B55CC" w:rsidP="009B55CC">
      <w:pPr>
        <w:rPr>
          <w:lang w:val="nb"/>
        </w:rPr>
      </w:pPr>
      <w:r>
        <w:rPr>
          <w:lang w:val="nb"/>
        </w:rPr>
        <w:t>Lokallagets formål er er å fremme katolsk tro, fellesskap og handling, slik disse er beskrevet i NUKs formålsparagraf. Lokallaget skal arbeide for at formålet blir realisert blan</w:t>
      </w:r>
      <w:r w:rsidR="00687150">
        <w:rPr>
          <w:lang w:val="nb"/>
        </w:rPr>
        <w:t>t</w:t>
      </w:r>
      <w:r>
        <w:rPr>
          <w:lang w:val="nb"/>
        </w:rPr>
        <w:t xml:space="preserve"> </w:t>
      </w:r>
      <w:r w:rsidR="000147A9">
        <w:rPr>
          <w:lang w:val="nb"/>
        </w:rPr>
        <w:t>målgruppen</w:t>
      </w:r>
      <w:r w:rsidR="000D48D9">
        <w:rPr>
          <w:lang w:val="nb"/>
        </w:rPr>
        <w:t>(e)</w:t>
      </w:r>
      <w:r>
        <w:rPr>
          <w:lang w:val="nb"/>
        </w:rPr>
        <w:t xml:space="preserve"> i de(n) lokale menigheten(e) som lokallaget tilhører.</w:t>
      </w:r>
    </w:p>
    <w:p w14:paraId="604C1407" w14:textId="628B9AA6" w:rsidR="009B55CC" w:rsidRDefault="009B55CC" w:rsidP="009B55CC">
      <w:pPr>
        <w:pStyle w:val="Overskrift1"/>
        <w:rPr>
          <w:lang w:val="nb"/>
        </w:rPr>
      </w:pPr>
      <w:r>
        <w:rPr>
          <w:lang w:val="nb"/>
        </w:rPr>
        <w:t>§3. Oppgaver</w:t>
      </w:r>
    </w:p>
    <w:p w14:paraId="68D8EBCA" w14:textId="1F338075" w:rsidR="009B55CC" w:rsidRDefault="009B55CC" w:rsidP="009B55CC">
      <w:pPr>
        <w:pStyle w:val="Listeavsnitt"/>
        <w:numPr>
          <w:ilvl w:val="0"/>
          <w:numId w:val="11"/>
        </w:numPr>
        <w:rPr>
          <w:lang w:val="nb"/>
        </w:rPr>
      </w:pPr>
      <w:r>
        <w:rPr>
          <w:lang w:val="nb"/>
        </w:rPr>
        <w:t xml:space="preserve">Lokallaget skal tilby </w:t>
      </w:r>
      <w:r w:rsidR="003A7E9B">
        <w:rPr>
          <w:lang w:val="nb"/>
        </w:rPr>
        <w:t>målgruppen</w:t>
      </w:r>
      <w:r w:rsidR="000D48D9">
        <w:rPr>
          <w:lang w:val="nb"/>
        </w:rPr>
        <w:t>(e)</w:t>
      </w:r>
      <w:r>
        <w:rPr>
          <w:lang w:val="nb"/>
        </w:rPr>
        <w:t xml:space="preserve"> aktiviteter som fremmer deres katolske identitet og som skaper et katolsk </w:t>
      </w:r>
      <w:r w:rsidR="003A7E9B">
        <w:rPr>
          <w:lang w:val="nb"/>
        </w:rPr>
        <w:t xml:space="preserve">barne- og </w:t>
      </w:r>
      <w:r>
        <w:rPr>
          <w:lang w:val="nb"/>
        </w:rPr>
        <w:t>ungdomsmiljø.</w:t>
      </w:r>
    </w:p>
    <w:p w14:paraId="71A1B8AE" w14:textId="0119AF85" w:rsidR="009B55CC" w:rsidRDefault="009B55CC" w:rsidP="009B55CC">
      <w:pPr>
        <w:pStyle w:val="Listeavsnitt"/>
        <w:numPr>
          <w:ilvl w:val="0"/>
          <w:numId w:val="11"/>
        </w:numPr>
        <w:rPr>
          <w:lang w:val="nb"/>
        </w:rPr>
      </w:pPr>
      <w:r>
        <w:rPr>
          <w:lang w:val="nb"/>
        </w:rPr>
        <w:t xml:space="preserve">Lokallaget skal søke å samarbeide med </w:t>
      </w:r>
      <w:r w:rsidR="00F743F5">
        <w:rPr>
          <w:lang w:val="nb"/>
        </w:rPr>
        <w:t>prester</w:t>
      </w:r>
      <w:r>
        <w:rPr>
          <w:lang w:val="nb"/>
        </w:rPr>
        <w:t xml:space="preserve"> og menighetsråd, slik at menigheten(e)s arbeid for </w:t>
      </w:r>
      <w:r w:rsidR="00E24839">
        <w:rPr>
          <w:lang w:val="nb"/>
        </w:rPr>
        <w:t xml:space="preserve">målgruppen </w:t>
      </w:r>
      <w:r>
        <w:rPr>
          <w:lang w:val="nb"/>
        </w:rPr>
        <w:t>blir best mulig.</w:t>
      </w:r>
    </w:p>
    <w:p w14:paraId="2143EF63" w14:textId="62DFFD9E" w:rsidR="009B55CC" w:rsidRDefault="009B55CC" w:rsidP="009B55CC">
      <w:pPr>
        <w:pStyle w:val="Listeavsnitt"/>
        <w:numPr>
          <w:ilvl w:val="0"/>
          <w:numId w:val="11"/>
        </w:numPr>
        <w:rPr>
          <w:lang w:val="nb"/>
        </w:rPr>
      </w:pPr>
      <w:r>
        <w:rPr>
          <w:lang w:val="nb"/>
        </w:rPr>
        <w:t>Lokallaget skal informere og bistå sine medlemmer slik at flest mulig får kjennskap til aktuelle lokale, distriktsbaserte og sentrale arrangementer og være behjelpelig slik at de som ønsker det, får mulighet til å delta i disse.</w:t>
      </w:r>
    </w:p>
    <w:p w14:paraId="172727D8" w14:textId="7262095D" w:rsidR="00E57943" w:rsidRDefault="00E57943" w:rsidP="009B55CC">
      <w:pPr>
        <w:pStyle w:val="Listeavsnitt"/>
        <w:numPr>
          <w:ilvl w:val="0"/>
          <w:numId w:val="11"/>
        </w:numPr>
        <w:rPr>
          <w:lang w:val="nb"/>
        </w:rPr>
      </w:pPr>
      <w:r>
        <w:rPr>
          <w:lang w:val="nb"/>
        </w:rPr>
        <w:t>Lokallaget skal etter evne bidra til å fremme regionalt samarbeid.</w:t>
      </w:r>
    </w:p>
    <w:p w14:paraId="5A2D7E6B" w14:textId="12140C8F" w:rsidR="00E57943" w:rsidRDefault="00E57943" w:rsidP="00E57943">
      <w:pPr>
        <w:pStyle w:val="Overskrift1"/>
        <w:rPr>
          <w:lang w:val="nb"/>
        </w:rPr>
      </w:pPr>
      <w:r>
        <w:rPr>
          <w:lang w:val="nb"/>
        </w:rPr>
        <w:t>§4. Medlemskap</w:t>
      </w:r>
    </w:p>
    <w:p w14:paraId="78C09EC0" w14:textId="55D22C8F" w:rsidR="00E57943" w:rsidRDefault="00E57943" w:rsidP="00E57943">
      <w:pPr>
        <w:pStyle w:val="Listeavsnitt"/>
        <w:numPr>
          <w:ilvl w:val="0"/>
          <w:numId w:val="12"/>
        </w:numPr>
        <w:rPr>
          <w:lang w:val="nb"/>
        </w:rPr>
      </w:pPr>
      <w:r>
        <w:rPr>
          <w:lang w:val="nb"/>
        </w:rPr>
        <w:t>Alle som støtter NUKs formål, som skissert i NUKs formålsparagraf, kan være medlemmer av lokallaget</w:t>
      </w:r>
      <w:r w:rsidR="004E4F92">
        <w:rPr>
          <w:lang w:val="nb"/>
        </w:rPr>
        <w:t>.</w:t>
      </w:r>
    </w:p>
    <w:p w14:paraId="6FB6DD39" w14:textId="739F456C" w:rsidR="005E6CAE" w:rsidRDefault="00B41BEB" w:rsidP="00CC05E0">
      <w:pPr>
        <w:pStyle w:val="Listeavsnitt"/>
        <w:numPr>
          <w:ilvl w:val="0"/>
          <w:numId w:val="12"/>
        </w:numPr>
        <w:rPr>
          <w:lang w:val="nb"/>
        </w:rPr>
      </w:pPr>
      <w:r>
        <w:rPr>
          <w:lang w:val="nb"/>
        </w:rPr>
        <w:t>S</w:t>
      </w:r>
      <w:r w:rsidR="00CA15FF">
        <w:rPr>
          <w:lang w:val="nb"/>
        </w:rPr>
        <w:t>om medlem regnes den som frivillig har meldt seg inn i gruppen</w:t>
      </w:r>
      <w:r w:rsidR="00CD09A0">
        <w:rPr>
          <w:lang w:val="nb"/>
        </w:rPr>
        <w:t xml:space="preserve"> og betalt kontingent</w:t>
      </w:r>
      <w:r w:rsidR="00CA15FF">
        <w:rPr>
          <w:lang w:val="nb"/>
        </w:rPr>
        <w:t xml:space="preserve">. Medlemmer under 15år kan </w:t>
      </w:r>
      <w:r w:rsidR="00CD09A0">
        <w:rPr>
          <w:lang w:val="nb"/>
        </w:rPr>
        <w:t>være innmeldt</w:t>
      </w:r>
      <w:r w:rsidR="00CA15FF">
        <w:rPr>
          <w:lang w:val="nb"/>
        </w:rPr>
        <w:t xml:space="preserve"> av foresatt/verge.</w:t>
      </w:r>
    </w:p>
    <w:p w14:paraId="30B33FF2" w14:textId="1C25DAA9" w:rsidR="00E57943" w:rsidRDefault="00E57943" w:rsidP="00E57943">
      <w:pPr>
        <w:pStyle w:val="Overskrift1"/>
        <w:rPr>
          <w:lang w:val="nb"/>
        </w:rPr>
      </w:pPr>
      <w:r>
        <w:rPr>
          <w:lang w:val="nb"/>
        </w:rPr>
        <w:lastRenderedPageBreak/>
        <w:t>§5. Kontingent</w:t>
      </w:r>
    </w:p>
    <w:p w14:paraId="60DB9D46" w14:textId="6C78ED25" w:rsidR="00EB4733" w:rsidRDefault="00EB4733" w:rsidP="00E57943">
      <w:pPr>
        <w:rPr>
          <w:lang w:val="nb"/>
        </w:rPr>
      </w:pPr>
      <w:r>
        <w:rPr>
          <w:lang w:val="nb"/>
        </w:rPr>
        <w:t>Lokallaget</w:t>
      </w:r>
      <w:r w:rsidR="00A07F67">
        <w:rPr>
          <w:lang w:val="nb"/>
        </w:rPr>
        <w:t>s medlems</w:t>
      </w:r>
      <w:r>
        <w:rPr>
          <w:lang w:val="nb"/>
        </w:rPr>
        <w:t>kontingent</w:t>
      </w:r>
      <w:r w:rsidR="00A07F67">
        <w:rPr>
          <w:lang w:val="nb"/>
        </w:rPr>
        <w:t xml:space="preserve"> er fastsatt</w:t>
      </w:r>
      <w:r w:rsidR="007E0F02">
        <w:rPr>
          <w:lang w:val="nb"/>
        </w:rPr>
        <w:t xml:space="preserve"> og innkreves</w:t>
      </w:r>
      <w:r w:rsidR="00ED343F">
        <w:rPr>
          <w:lang w:val="nb"/>
        </w:rPr>
        <w:t>:</w:t>
      </w:r>
    </w:p>
    <w:p w14:paraId="757A290A" w14:textId="77777777" w:rsidR="006023AC" w:rsidRDefault="006023AC" w:rsidP="00E57943">
      <w:pPr>
        <w:rPr>
          <w:lang w:val="nb"/>
        </w:rPr>
      </w:pPr>
    </w:p>
    <w:p w14:paraId="4FD79BEF" w14:textId="7763B75D" w:rsidR="00363182" w:rsidRDefault="00363182" w:rsidP="00E57943">
      <w:pPr>
        <w:rPr>
          <w:lang w:val="nb"/>
        </w:rPr>
      </w:pPr>
      <w:r>
        <w:rPr>
          <w:lang w:val="nb"/>
        </w:rPr>
        <w:tab/>
      </w:r>
      <w:r>
        <w:rPr>
          <w:lang w:val="nb"/>
        </w:rPr>
        <w:tab/>
      </w:r>
      <w:r w:rsidR="008238A4">
        <w:rPr>
          <w:lang w:val="nb"/>
        </w:rPr>
        <w:object w:dxaOrig="1440" w:dyaOrig="1440" w14:anchorId="58FFA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pt;height:11pt" o:ole="">
            <v:imagedata r:id="rId11" o:title=""/>
          </v:shape>
          <w:control r:id="rId12" w:name="OptionButton1" w:shapeid="_x0000_i1030"/>
        </w:object>
      </w:r>
      <w:r>
        <w:rPr>
          <w:lang w:val="nb"/>
        </w:rPr>
        <w:t>Lokalt</w:t>
      </w:r>
      <w:r w:rsidR="00545A9A">
        <w:rPr>
          <w:lang w:val="nb"/>
        </w:rPr>
        <w:t xml:space="preserve"> (Minimumsnivå er fastsatt av NUKs Landsmøte)</w:t>
      </w:r>
    </w:p>
    <w:p w14:paraId="07AE2B53" w14:textId="6E1BD19D" w:rsidR="00363182" w:rsidRDefault="00363182" w:rsidP="006023AC">
      <w:pPr>
        <w:spacing w:before="240"/>
        <w:rPr>
          <w:lang w:val="nb"/>
        </w:rPr>
      </w:pPr>
      <w:r>
        <w:rPr>
          <w:lang w:val="nb"/>
        </w:rPr>
        <w:tab/>
      </w:r>
      <w:r>
        <w:rPr>
          <w:lang w:val="nb"/>
        </w:rPr>
        <w:tab/>
      </w:r>
      <w:r w:rsidR="00D94934">
        <w:rPr>
          <w:lang w:val="nb"/>
        </w:rPr>
        <w:object w:dxaOrig="1440" w:dyaOrig="1440" w14:anchorId="550BF396">
          <v:shape id="_x0000_i1032" type="#_x0000_t75" style="width:10pt;height:11pt" o:ole="">
            <v:imagedata r:id="rId13" o:title=""/>
          </v:shape>
          <w:control r:id="rId14" w:name="OptionButton11" w:shapeid="_x0000_i1032"/>
        </w:object>
      </w:r>
      <w:r w:rsidR="000E76B7">
        <w:rPr>
          <w:lang w:val="nb"/>
        </w:rPr>
        <w:t>Sentralt (a</w:t>
      </w:r>
      <w:r w:rsidR="00A07F67">
        <w:rPr>
          <w:lang w:val="nb"/>
        </w:rPr>
        <w:t>v NUKs Landsmøte</w:t>
      </w:r>
      <w:r w:rsidR="000E76B7">
        <w:rPr>
          <w:lang w:val="nb"/>
        </w:rPr>
        <w:t>)</w:t>
      </w:r>
    </w:p>
    <w:p w14:paraId="0871B7A6" w14:textId="77777777" w:rsidR="001721A8" w:rsidRDefault="001721A8" w:rsidP="00E57943">
      <w:pPr>
        <w:rPr>
          <w:lang w:val="nb"/>
        </w:rPr>
      </w:pPr>
    </w:p>
    <w:p w14:paraId="4BF484A2" w14:textId="75BE75FD" w:rsidR="00E57943" w:rsidRDefault="00FE2E1F" w:rsidP="00E57943">
      <w:pPr>
        <w:rPr>
          <w:lang w:val="nb"/>
        </w:rPr>
      </w:pPr>
      <w:r>
        <w:rPr>
          <w:lang w:val="nb"/>
        </w:rPr>
        <w:t>Ved lok</w:t>
      </w:r>
      <w:r w:rsidR="006023AC">
        <w:rPr>
          <w:lang w:val="nb"/>
        </w:rPr>
        <w:t>al fastsettelse og innkreving av kontingent, skal kontingentens størrelse oppgis i årsrapporten til NUK.</w:t>
      </w:r>
      <w:r w:rsidR="00B20535">
        <w:rPr>
          <w:lang w:val="nb"/>
        </w:rPr>
        <w:t xml:space="preserve"> Ved lokal innkreving, overføres </w:t>
      </w:r>
      <w:r w:rsidR="004277FC">
        <w:rPr>
          <w:lang w:val="nb"/>
        </w:rPr>
        <w:t>minimumsnivået</w:t>
      </w:r>
      <w:r w:rsidR="001E0EFF">
        <w:rPr>
          <w:lang w:val="nb"/>
        </w:rPr>
        <w:t xml:space="preserve"> av medlemskontingenten</w:t>
      </w:r>
      <w:r w:rsidR="00EA1DAA">
        <w:rPr>
          <w:lang w:val="nb"/>
        </w:rPr>
        <w:t xml:space="preserve"> </w:t>
      </w:r>
      <w:r w:rsidR="00A976B3">
        <w:rPr>
          <w:lang w:val="nb"/>
        </w:rPr>
        <w:t>for medlemskapet</w:t>
      </w:r>
      <w:r w:rsidR="004277FC">
        <w:rPr>
          <w:lang w:val="nb"/>
        </w:rPr>
        <w:t xml:space="preserve"> fastsatt</w:t>
      </w:r>
      <w:r w:rsidR="001E0EFF">
        <w:rPr>
          <w:lang w:val="nb"/>
        </w:rPr>
        <w:t xml:space="preserve"> av NUKs Landsmøte </w:t>
      </w:r>
      <w:r w:rsidR="00B20535">
        <w:rPr>
          <w:lang w:val="nb"/>
        </w:rPr>
        <w:t>til NUK ifm. Årsrapportering.</w:t>
      </w:r>
    </w:p>
    <w:p w14:paraId="317341F0" w14:textId="77777777" w:rsidR="0096572B" w:rsidRDefault="0096572B" w:rsidP="00E57943">
      <w:pPr>
        <w:rPr>
          <w:lang w:val="nb"/>
        </w:rPr>
      </w:pPr>
    </w:p>
    <w:p w14:paraId="22A1675B" w14:textId="0169B6B3" w:rsidR="0096572B" w:rsidRDefault="0096572B" w:rsidP="00E57943">
      <w:pPr>
        <w:rPr>
          <w:lang w:val="nb"/>
        </w:rPr>
      </w:pPr>
      <w:r>
        <w:rPr>
          <w:lang w:val="nb"/>
        </w:rPr>
        <w:t xml:space="preserve">Kontingenten gjelder </w:t>
      </w:r>
      <w:r w:rsidR="005F0ABE">
        <w:rPr>
          <w:lang w:val="nb"/>
        </w:rPr>
        <w:t>inneværende</w:t>
      </w:r>
      <w:r>
        <w:rPr>
          <w:lang w:val="nb"/>
        </w:rPr>
        <w:t xml:space="preserve"> kalenderår</w:t>
      </w:r>
      <w:r w:rsidR="00E635A1">
        <w:rPr>
          <w:lang w:val="nb"/>
        </w:rPr>
        <w:t>.</w:t>
      </w:r>
    </w:p>
    <w:p w14:paraId="1E6C20A1" w14:textId="751C05BE" w:rsidR="00E57943" w:rsidRDefault="00E57943" w:rsidP="00E57943">
      <w:pPr>
        <w:pStyle w:val="Overskrift1"/>
        <w:rPr>
          <w:lang w:val="nb"/>
        </w:rPr>
      </w:pPr>
      <w:r>
        <w:rPr>
          <w:lang w:val="nb"/>
        </w:rPr>
        <w:t>§6. Formelle krav</w:t>
      </w:r>
    </w:p>
    <w:p w14:paraId="47DB08B0" w14:textId="77777777" w:rsidR="004C2E6B" w:rsidRPr="004C2E6B" w:rsidRDefault="004C2E6B" w:rsidP="004C2E6B">
      <w:pPr>
        <w:rPr>
          <w:lang w:val="nb"/>
        </w:rPr>
      </w:pPr>
      <w:r w:rsidRPr="004C2E6B">
        <w:rPr>
          <w:lang w:val="nb"/>
        </w:rPr>
        <w:t>For et lokallag i NUK gjelder følgende krav:</w:t>
      </w:r>
    </w:p>
    <w:p w14:paraId="313DBB18" w14:textId="77777777" w:rsidR="004C2E6B" w:rsidRDefault="004C2E6B" w:rsidP="004C2E6B">
      <w:pPr>
        <w:pStyle w:val="Listeavsnitt"/>
        <w:numPr>
          <w:ilvl w:val="0"/>
          <w:numId w:val="20"/>
        </w:numPr>
        <w:rPr>
          <w:lang w:val="nb"/>
        </w:rPr>
      </w:pPr>
      <w:r>
        <w:rPr>
          <w:lang w:val="nb"/>
        </w:rPr>
        <w:t>D</w:t>
      </w:r>
      <w:r w:rsidRPr="004C2E6B">
        <w:rPr>
          <w:lang w:val="nb"/>
        </w:rPr>
        <w:t>et skal bestå av minst 5 betalende medlemmer under 26 år.</w:t>
      </w:r>
    </w:p>
    <w:p w14:paraId="25235199" w14:textId="08A80214" w:rsidR="004C2E6B" w:rsidRDefault="004C2E6B" w:rsidP="004C2E6B">
      <w:pPr>
        <w:pStyle w:val="Listeavsnitt"/>
        <w:numPr>
          <w:ilvl w:val="0"/>
          <w:numId w:val="20"/>
        </w:numPr>
        <w:rPr>
          <w:lang w:val="nb"/>
        </w:rPr>
      </w:pPr>
      <w:r>
        <w:rPr>
          <w:lang w:val="nb"/>
        </w:rPr>
        <w:t>D</w:t>
      </w:r>
      <w:r w:rsidRPr="004C2E6B">
        <w:rPr>
          <w:lang w:val="nb"/>
        </w:rPr>
        <w:t xml:space="preserve">et skal hvert år leveres </w:t>
      </w:r>
      <w:r w:rsidR="005A63BC">
        <w:rPr>
          <w:lang w:val="nb"/>
        </w:rPr>
        <w:t>årsrapport</w:t>
      </w:r>
      <w:r w:rsidRPr="004C2E6B">
        <w:rPr>
          <w:lang w:val="nb"/>
        </w:rPr>
        <w:t xml:space="preserve"> og årsregnskap til NUK sentralt.</w:t>
      </w:r>
    </w:p>
    <w:p w14:paraId="1C3A4C8C" w14:textId="77777777" w:rsidR="004C2E6B" w:rsidRDefault="004C2E6B" w:rsidP="004C2E6B">
      <w:pPr>
        <w:pStyle w:val="Listeavsnitt"/>
        <w:numPr>
          <w:ilvl w:val="0"/>
          <w:numId w:val="20"/>
        </w:numPr>
        <w:rPr>
          <w:lang w:val="nb"/>
        </w:rPr>
      </w:pPr>
      <w:r>
        <w:rPr>
          <w:lang w:val="nb"/>
        </w:rPr>
        <w:t>D</w:t>
      </w:r>
      <w:r w:rsidRPr="004C2E6B">
        <w:rPr>
          <w:lang w:val="nb"/>
        </w:rPr>
        <w:t>et skal ha egne vedtekter som er godkjent av NUKs Hovedstyret (HS) og slutte seg til NUKs formålsparagraf.</w:t>
      </w:r>
    </w:p>
    <w:p w14:paraId="6B3079A9" w14:textId="77777777" w:rsidR="00407908" w:rsidRDefault="004C2E6B" w:rsidP="004C2E6B">
      <w:pPr>
        <w:pStyle w:val="Listeavsnitt"/>
        <w:numPr>
          <w:ilvl w:val="0"/>
          <w:numId w:val="20"/>
        </w:numPr>
        <w:rPr>
          <w:lang w:val="nb"/>
        </w:rPr>
      </w:pPr>
      <w:r>
        <w:rPr>
          <w:lang w:val="nb"/>
        </w:rPr>
        <w:t>D</w:t>
      </w:r>
      <w:r w:rsidRPr="004C2E6B">
        <w:rPr>
          <w:lang w:val="nb"/>
        </w:rPr>
        <w:t xml:space="preserve">et må: </w:t>
      </w:r>
    </w:p>
    <w:p w14:paraId="220032F9" w14:textId="4FA70BBF" w:rsidR="00023222" w:rsidRDefault="00D95215" w:rsidP="00023222">
      <w:pPr>
        <w:pStyle w:val="Listeavsnitt"/>
        <w:numPr>
          <w:ilvl w:val="0"/>
          <w:numId w:val="21"/>
        </w:numPr>
        <w:rPr>
          <w:lang w:val="nb"/>
        </w:rPr>
      </w:pPr>
      <w:r>
        <w:rPr>
          <w:lang w:val="nb"/>
        </w:rPr>
        <w:t>H</w:t>
      </w:r>
      <w:r w:rsidR="004C2E6B" w:rsidRPr="00023222">
        <w:rPr>
          <w:lang w:val="nb"/>
        </w:rPr>
        <w:t>a et demokratisk valg styre valgt på lokallagets årsmøte,</w:t>
      </w:r>
    </w:p>
    <w:p w14:paraId="77CEE800" w14:textId="7B4934FA" w:rsidR="00023222" w:rsidRDefault="00D95215" w:rsidP="00023222">
      <w:pPr>
        <w:pStyle w:val="Listeavsnitt"/>
        <w:numPr>
          <w:ilvl w:val="0"/>
          <w:numId w:val="21"/>
        </w:numPr>
        <w:rPr>
          <w:lang w:val="nb"/>
        </w:rPr>
      </w:pPr>
      <w:r>
        <w:rPr>
          <w:lang w:val="nb"/>
        </w:rPr>
        <w:t>St</w:t>
      </w:r>
      <w:r w:rsidR="004C2E6B" w:rsidRPr="00023222">
        <w:rPr>
          <w:lang w:val="nb"/>
        </w:rPr>
        <w:t>yret skal ha én leder</w:t>
      </w:r>
      <w:r w:rsidR="00CD49A6">
        <w:rPr>
          <w:lang w:val="nb"/>
        </w:rPr>
        <w:t>,</w:t>
      </w:r>
    </w:p>
    <w:p w14:paraId="6BF32698" w14:textId="371AEEEE" w:rsidR="00023222" w:rsidRDefault="00D95215" w:rsidP="00023222">
      <w:pPr>
        <w:pStyle w:val="Listeavsnitt"/>
        <w:numPr>
          <w:ilvl w:val="0"/>
          <w:numId w:val="21"/>
        </w:numPr>
        <w:rPr>
          <w:lang w:val="nb"/>
        </w:rPr>
      </w:pPr>
      <w:r>
        <w:rPr>
          <w:lang w:val="nb"/>
        </w:rPr>
        <w:t>L</w:t>
      </w:r>
      <w:r w:rsidR="004C2E6B" w:rsidRPr="00023222">
        <w:rPr>
          <w:lang w:val="nb"/>
        </w:rPr>
        <w:t xml:space="preserve">eder i lokallaget må ha fylt 15år, </w:t>
      </w:r>
    </w:p>
    <w:p w14:paraId="720F557A" w14:textId="6040DB6D" w:rsidR="00023222" w:rsidRDefault="00D95215" w:rsidP="00023222">
      <w:pPr>
        <w:pStyle w:val="Listeavsnitt"/>
        <w:numPr>
          <w:ilvl w:val="0"/>
          <w:numId w:val="21"/>
        </w:numPr>
        <w:rPr>
          <w:lang w:val="nb"/>
        </w:rPr>
      </w:pPr>
      <w:r>
        <w:rPr>
          <w:lang w:val="nb"/>
        </w:rPr>
        <w:t>M</w:t>
      </w:r>
      <w:r w:rsidR="004C2E6B" w:rsidRPr="00023222">
        <w:rPr>
          <w:lang w:val="nb"/>
        </w:rPr>
        <w:t>edlemmer av styret må ha betalt medlemskontingent</w:t>
      </w:r>
      <w:r w:rsidR="00C665C1">
        <w:rPr>
          <w:lang w:val="nb"/>
        </w:rPr>
        <w:t>,</w:t>
      </w:r>
    </w:p>
    <w:p w14:paraId="79B5DE57" w14:textId="573355BD" w:rsidR="00C665C1" w:rsidRDefault="00C665C1" w:rsidP="00023222">
      <w:pPr>
        <w:pStyle w:val="Listeavsnitt"/>
        <w:numPr>
          <w:ilvl w:val="0"/>
          <w:numId w:val="21"/>
        </w:numPr>
        <w:rPr>
          <w:lang w:val="nb"/>
        </w:rPr>
      </w:pPr>
      <w:r>
        <w:rPr>
          <w:lang w:val="nb"/>
        </w:rPr>
        <w:t>Gjennomføre minst en medlemsrettet aktivitet i året.</w:t>
      </w:r>
    </w:p>
    <w:p w14:paraId="2029B00D" w14:textId="43FB6CF6" w:rsidR="00DF3452" w:rsidRDefault="00DF3452" w:rsidP="00D95215">
      <w:pPr>
        <w:rPr>
          <w:lang w:val="nb"/>
        </w:rPr>
      </w:pPr>
    </w:p>
    <w:p w14:paraId="409AF0A9" w14:textId="164CAF82" w:rsidR="00105D5A" w:rsidRDefault="00040C5B" w:rsidP="00D95215">
      <w:pPr>
        <w:rPr>
          <w:lang w:val="nb"/>
        </w:rPr>
      </w:pPr>
      <w:r>
        <w:rPr>
          <w:lang w:val="nb"/>
        </w:rPr>
        <w:t>Lokallag med 3 eller færre medlemmer fylt 15år er unntatt krav til demokratisk valgt styre.</w:t>
      </w:r>
    </w:p>
    <w:p w14:paraId="0E8F362C" w14:textId="77777777" w:rsidR="00105D5A" w:rsidRPr="00D95215" w:rsidRDefault="00105D5A" w:rsidP="00D95215">
      <w:pPr>
        <w:rPr>
          <w:lang w:val="nb"/>
        </w:rPr>
      </w:pPr>
    </w:p>
    <w:p w14:paraId="41FFEEA0" w14:textId="1BBBA4A4" w:rsidR="00DF3452" w:rsidRDefault="00D95215" w:rsidP="00D95215">
      <w:pPr>
        <w:rPr>
          <w:lang w:val="nb"/>
        </w:rPr>
      </w:pPr>
      <w:r w:rsidRPr="00D95215">
        <w:rPr>
          <w:lang w:val="nb"/>
        </w:rPr>
        <w:t xml:space="preserve">Tilknytning til NUK kan oppheves av Hovedstyret dersom lokallaget ikke oppfyller </w:t>
      </w:r>
      <w:r w:rsidR="00031306">
        <w:rPr>
          <w:lang w:val="nb"/>
        </w:rPr>
        <w:t>rapporterings</w:t>
      </w:r>
      <w:r w:rsidRPr="00D95215">
        <w:rPr>
          <w:lang w:val="nb"/>
        </w:rPr>
        <w:t>krave</w:t>
      </w:r>
      <w:r w:rsidR="00031306">
        <w:rPr>
          <w:lang w:val="nb"/>
        </w:rPr>
        <w:t>t to år sammenhengende</w:t>
      </w:r>
      <w:r w:rsidR="000F2FDA">
        <w:rPr>
          <w:lang w:val="nb"/>
        </w:rPr>
        <w:t>.</w:t>
      </w:r>
    </w:p>
    <w:p w14:paraId="476F44AD" w14:textId="60DA0121" w:rsidR="00DF3452" w:rsidRDefault="00DF3452" w:rsidP="00DF3452">
      <w:pPr>
        <w:pStyle w:val="Overskrift1"/>
        <w:rPr>
          <w:lang w:val="nb"/>
        </w:rPr>
      </w:pPr>
      <w:r>
        <w:rPr>
          <w:lang w:val="nb"/>
        </w:rPr>
        <w:t>§7. Lokallagets formelle rettigheter i NUK</w:t>
      </w:r>
    </w:p>
    <w:p w14:paraId="516DE188" w14:textId="5227505E" w:rsidR="00DF3452" w:rsidRDefault="00DF3452" w:rsidP="00DF3452">
      <w:pPr>
        <w:pStyle w:val="Listeavsnitt"/>
        <w:numPr>
          <w:ilvl w:val="0"/>
          <w:numId w:val="14"/>
        </w:numPr>
        <w:rPr>
          <w:lang w:val="nb"/>
        </w:rPr>
      </w:pPr>
      <w:r>
        <w:rPr>
          <w:lang w:val="nb"/>
        </w:rPr>
        <w:t>Lokallaget kan sende 2 representanter (3 hvis lokallaget har over 100 betalende medlemmer) med tale-, forslags- og stemmerett på NUKs Landsmøte.</w:t>
      </w:r>
    </w:p>
    <w:p w14:paraId="2B71926D" w14:textId="3794453D" w:rsidR="00DF3452" w:rsidRDefault="00DF3452" w:rsidP="00DF3452">
      <w:pPr>
        <w:pStyle w:val="Listeavsnitt"/>
        <w:numPr>
          <w:ilvl w:val="0"/>
          <w:numId w:val="14"/>
        </w:numPr>
        <w:rPr>
          <w:lang w:val="nb"/>
        </w:rPr>
      </w:pPr>
      <w:r>
        <w:rPr>
          <w:lang w:val="nb"/>
        </w:rPr>
        <w:t>Lokallaget har stemmerett ved valg av distriktsrepresentant og vararepresentant i sitt distrikt</w:t>
      </w:r>
      <w:r w:rsidR="002F7F59">
        <w:rPr>
          <w:lang w:val="nb"/>
        </w:rPr>
        <w:t xml:space="preserve">, </w:t>
      </w:r>
      <w:r>
        <w:rPr>
          <w:lang w:val="nb"/>
        </w:rPr>
        <w:t>eller distriktsråd/distriktsstyre der dette finnes.</w:t>
      </w:r>
    </w:p>
    <w:p w14:paraId="3922725D" w14:textId="468CE04E" w:rsidR="00DF3452" w:rsidRDefault="00DF3452" w:rsidP="00DF3452">
      <w:pPr>
        <w:pStyle w:val="Listeavsnitt"/>
        <w:numPr>
          <w:ilvl w:val="0"/>
          <w:numId w:val="14"/>
        </w:numPr>
        <w:rPr>
          <w:lang w:val="nb"/>
        </w:rPr>
      </w:pPr>
      <w:r>
        <w:rPr>
          <w:lang w:val="nb"/>
        </w:rPr>
        <w:t>Lokallaget, såfremt det innfrir kriteriene kan søke økonomiske ressurser fra NUK, blant annet Frifond Driftstøtte og Prosjektstøtte.</w:t>
      </w:r>
    </w:p>
    <w:p w14:paraId="2024931D" w14:textId="77777777" w:rsidR="00DF3452" w:rsidRDefault="00DF3452" w:rsidP="00DF3452">
      <w:pPr>
        <w:rPr>
          <w:lang w:val="nb"/>
        </w:rPr>
      </w:pPr>
    </w:p>
    <w:p w14:paraId="20458D2D" w14:textId="25A0B11C" w:rsidR="00DF3452" w:rsidRDefault="00DF3452" w:rsidP="00DF3452">
      <w:pPr>
        <w:pStyle w:val="Overskrift1"/>
        <w:rPr>
          <w:lang w:val="nb"/>
        </w:rPr>
      </w:pPr>
      <w:r>
        <w:rPr>
          <w:lang w:val="nb"/>
        </w:rPr>
        <w:lastRenderedPageBreak/>
        <w:t>§8. Lokallagets organer</w:t>
      </w:r>
    </w:p>
    <w:p w14:paraId="34DBB9E4" w14:textId="666A33F0" w:rsidR="00DF3452" w:rsidRDefault="00DF3452" w:rsidP="00DF3452">
      <w:pPr>
        <w:pStyle w:val="Listeavsnitt"/>
        <w:numPr>
          <w:ilvl w:val="0"/>
          <w:numId w:val="15"/>
        </w:numPr>
        <w:rPr>
          <w:lang w:val="nb"/>
        </w:rPr>
      </w:pPr>
      <w:r>
        <w:rPr>
          <w:lang w:val="nb"/>
        </w:rPr>
        <w:t>Årsmøtet</w:t>
      </w:r>
    </w:p>
    <w:p w14:paraId="5ACCD89E" w14:textId="70B9DB4C" w:rsidR="00DF3452" w:rsidRDefault="00DF3452" w:rsidP="00DF3452">
      <w:pPr>
        <w:pStyle w:val="Listeavsnitt"/>
        <w:numPr>
          <w:ilvl w:val="0"/>
          <w:numId w:val="15"/>
        </w:numPr>
        <w:rPr>
          <w:lang w:val="nb"/>
        </w:rPr>
      </w:pPr>
      <w:r>
        <w:rPr>
          <w:lang w:val="nb"/>
        </w:rPr>
        <w:t>Lokallagets styre (styret)</w:t>
      </w:r>
    </w:p>
    <w:p w14:paraId="58A31291" w14:textId="4ED7AEA6" w:rsidR="00DF3452" w:rsidRDefault="00DF3452" w:rsidP="00DF3452">
      <w:pPr>
        <w:pStyle w:val="Overskrift1"/>
        <w:rPr>
          <w:lang w:val="nb"/>
        </w:rPr>
      </w:pPr>
      <w:r>
        <w:rPr>
          <w:lang w:val="nb"/>
        </w:rPr>
        <w:t>§9. Årsmøtet</w:t>
      </w:r>
    </w:p>
    <w:p w14:paraId="18FB54AA" w14:textId="3E3CF13C" w:rsidR="00DF3452" w:rsidRDefault="00DF3452" w:rsidP="00DF3452">
      <w:pPr>
        <w:pStyle w:val="Listeavsnitt"/>
        <w:numPr>
          <w:ilvl w:val="0"/>
          <w:numId w:val="16"/>
        </w:numPr>
        <w:rPr>
          <w:lang w:val="nb"/>
        </w:rPr>
      </w:pPr>
      <w:r>
        <w:rPr>
          <w:lang w:val="nb"/>
        </w:rPr>
        <w:t>Årsmøtet er lokallagets øverste myndighet. Årsmøtet avholdes årlig.</w:t>
      </w:r>
    </w:p>
    <w:p w14:paraId="5B8DC9D5" w14:textId="5C99AACB" w:rsidR="00DF3452" w:rsidRDefault="00DF3452" w:rsidP="00DF3452">
      <w:pPr>
        <w:pStyle w:val="Listeavsnitt"/>
        <w:numPr>
          <w:ilvl w:val="0"/>
          <w:numId w:val="16"/>
        </w:numPr>
        <w:rPr>
          <w:lang w:val="nb"/>
        </w:rPr>
      </w:pPr>
      <w:r>
        <w:rPr>
          <w:lang w:val="nb"/>
        </w:rPr>
        <w:t>Styret skal delta på Årsmøtet. Alle medlemmer</w:t>
      </w:r>
      <w:r w:rsidR="00296589">
        <w:rPr>
          <w:lang w:val="nb"/>
        </w:rPr>
        <w:t xml:space="preserve"> av lokallaget</w:t>
      </w:r>
      <w:r>
        <w:rPr>
          <w:lang w:val="nb"/>
        </w:rPr>
        <w:t xml:space="preserve"> som har betalt kontingent</w:t>
      </w:r>
      <w:r w:rsidR="00296589">
        <w:rPr>
          <w:lang w:val="nb"/>
        </w:rPr>
        <w:t xml:space="preserve"> og har fylt 15år</w:t>
      </w:r>
      <w:r>
        <w:rPr>
          <w:lang w:val="nb"/>
        </w:rPr>
        <w:t xml:space="preserve"> </w:t>
      </w:r>
      <w:r w:rsidR="002B5214">
        <w:rPr>
          <w:lang w:val="nb"/>
        </w:rPr>
        <w:t>skal ha</w:t>
      </w:r>
      <w:r>
        <w:rPr>
          <w:lang w:val="nb"/>
        </w:rPr>
        <w:t xml:space="preserve"> tale-, forslags-, og stemmerett</w:t>
      </w:r>
      <w:r w:rsidR="000078BF">
        <w:rPr>
          <w:lang w:val="nb"/>
        </w:rPr>
        <w:t xml:space="preserve"> og være valgbare til tillitsverv</w:t>
      </w:r>
      <w:r>
        <w:rPr>
          <w:lang w:val="nb"/>
        </w:rPr>
        <w:t>.</w:t>
      </w:r>
      <w:r w:rsidR="00660FCF">
        <w:rPr>
          <w:lang w:val="nb"/>
        </w:rPr>
        <w:t xml:space="preserve"> </w:t>
      </w:r>
      <w:r w:rsidR="002A01E1">
        <w:rPr>
          <w:lang w:val="nb"/>
        </w:rPr>
        <w:t>Medlemmer under 15år skal ha</w:t>
      </w:r>
      <w:r w:rsidR="00660FCF">
        <w:rPr>
          <w:lang w:val="nb"/>
        </w:rPr>
        <w:t xml:space="preserve"> tale-</w:t>
      </w:r>
      <w:r w:rsidR="002A01E1">
        <w:rPr>
          <w:lang w:val="nb"/>
        </w:rPr>
        <w:t xml:space="preserve"> og</w:t>
      </w:r>
      <w:r w:rsidR="00660FCF">
        <w:rPr>
          <w:lang w:val="nb"/>
        </w:rPr>
        <w:t xml:space="preserve"> forslags</w:t>
      </w:r>
      <w:r w:rsidR="002A01E1">
        <w:rPr>
          <w:lang w:val="nb"/>
        </w:rPr>
        <w:t>rett</w:t>
      </w:r>
      <w:r w:rsidR="00660FCF">
        <w:rPr>
          <w:lang w:val="nb"/>
        </w:rPr>
        <w:t>, og</w:t>
      </w:r>
      <w:r w:rsidR="0089497F">
        <w:rPr>
          <w:lang w:val="nb"/>
        </w:rPr>
        <w:t xml:space="preserve"> kan kollektivt innvilges</w:t>
      </w:r>
      <w:r w:rsidR="00660FCF">
        <w:rPr>
          <w:lang w:val="nb"/>
        </w:rPr>
        <w:t xml:space="preserve"> stemmerett </w:t>
      </w:r>
      <w:r w:rsidR="0089497F">
        <w:rPr>
          <w:lang w:val="nb"/>
        </w:rPr>
        <w:t>av Årsmøtet</w:t>
      </w:r>
      <w:r w:rsidR="00660FCF">
        <w:rPr>
          <w:lang w:val="nb"/>
        </w:rPr>
        <w:t>.</w:t>
      </w:r>
      <w:r>
        <w:rPr>
          <w:lang w:val="nb"/>
        </w:rPr>
        <w:t xml:space="preserve"> </w:t>
      </w:r>
    </w:p>
    <w:p w14:paraId="3C440D44" w14:textId="296F12C8" w:rsidR="00DF3452" w:rsidRDefault="00DF3452" w:rsidP="00DF3452">
      <w:pPr>
        <w:pStyle w:val="Listeavsnitt"/>
        <w:numPr>
          <w:ilvl w:val="0"/>
          <w:numId w:val="16"/>
        </w:numPr>
        <w:rPr>
          <w:lang w:val="nb"/>
        </w:rPr>
      </w:pPr>
      <w:r>
        <w:rPr>
          <w:lang w:val="nb"/>
        </w:rPr>
        <w:t>Sogneprest og representant fra menighetsrådet skal inviteres til Årsmøtet. Disse kan gis tale</w:t>
      </w:r>
      <w:r w:rsidR="00D46AAD">
        <w:rPr>
          <w:lang w:val="nb"/>
        </w:rPr>
        <w:t>- og forslagsrett</w:t>
      </w:r>
      <w:r>
        <w:rPr>
          <w:lang w:val="nb"/>
        </w:rPr>
        <w:t>.</w:t>
      </w:r>
    </w:p>
    <w:p w14:paraId="1D97DCF3" w14:textId="25303D67" w:rsidR="00DF3452" w:rsidRDefault="00DF3452" w:rsidP="00DF3452">
      <w:pPr>
        <w:pStyle w:val="Listeavsnitt"/>
        <w:numPr>
          <w:ilvl w:val="0"/>
          <w:numId w:val="16"/>
        </w:numPr>
        <w:rPr>
          <w:lang w:val="nb"/>
        </w:rPr>
      </w:pPr>
      <w:r>
        <w:rPr>
          <w:lang w:val="nb"/>
        </w:rPr>
        <w:t>Styret kan invitere andre personer, grupper eller organisasjoner til Årsmøtet. Disse kan gis talerett.</w:t>
      </w:r>
    </w:p>
    <w:p w14:paraId="6BB2EDBA" w14:textId="376EC10A" w:rsidR="00DF3452" w:rsidRDefault="00DF3452" w:rsidP="00DF3452">
      <w:pPr>
        <w:pStyle w:val="Listeavsnitt"/>
        <w:numPr>
          <w:ilvl w:val="0"/>
          <w:numId w:val="16"/>
        </w:numPr>
        <w:rPr>
          <w:lang w:val="nb"/>
        </w:rPr>
      </w:pPr>
      <w:r>
        <w:rPr>
          <w:lang w:val="nb"/>
        </w:rPr>
        <w:t>Innkalling til Årsmøtet skal være kunngjort skriftlig minst 14 dager før møtedato. Dette skal gjøre på vis som sikrer bredest mulig deltagelse.</w:t>
      </w:r>
    </w:p>
    <w:p w14:paraId="08DF023E" w14:textId="7A3C6309" w:rsidR="00DF3452" w:rsidRDefault="00DF3452" w:rsidP="00DF3452">
      <w:pPr>
        <w:pStyle w:val="Listeavsnitt"/>
        <w:numPr>
          <w:ilvl w:val="0"/>
          <w:numId w:val="16"/>
        </w:numPr>
        <w:rPr>
          <w:lang w:val="nb"/>
        </w:rPr>
      </w:pPr>
      <w:r>
        <w:rPr>
          <w:lang w:val="nb"/>
        </w:rPr>
        <w:t>Et hvert medlem av lokallaget som har betalt medlemskontingent for inneværende år kan komme med forslag til saker som skal behandles av Årsmøtet. Forslag skal meldes inn til styret senest en uke før møtedato.</w:t>
      </w:r>
    </w:p>
    <w:p w14:paraId="2E550BFC" w14:textId="4932F22B" w:rsidR="00DF3452" w:rsidRDefault="00DF3452" w:rsidP="00DF3452">
      <w:pPr>
        <w:pStyle w:val="Overskrift1"/>
        <w:rPr>
          <w:lang w:val="nb"/>
        </w:rPr>
      </w:pPr>
      <w:r>
        <w:rPr>
          <w:lang w:val="nb"/>
        </w:rPr>
        <w:t>§10. Årsmøtets dagsorden</w:t>
      </w:r>
    </w:p>
    <w:p w14:paraId="702C55B6" w14:textId="3D483224" w:rsidR="00DF3452" w:rsidRDefault="00DF3452" w:rsidP="00DF3452">
      <w:pPr>
        <w:rPr>
          <w:lang w:val="nb"/>
        </w:rPr>
      </w:pPr>
      <w:r>
        <w:rPr>
          <w:lang w:val="nb"/>
        </w:rPr>
        <w:t>På Årsmøtet skal følgende saker behandles:</w:t>
      </w:r>
    </w:p>
    <w:p w14:paraId="5D2821DB" w14:textId="3F496CB4" w:rsidR="00DF3452" w:rsidRDefault="00DF3452" w:rsidP="00DF3452">
      <w:pPr>
        <w:pStyle w:val="Listeavsnitt"/>
        <w:numPr>
          <w:ilvl w:val="0"/>
          <w:numId w:val="17"/>
        </w:numPr>
        <w:rPr>
          <w:lang w:val="nb"/>
        </w:rPr>
      </w:pPr>
      <w:r>
        <w:rPr>
          <w:lang w:val="nb"/>
        </w:rPr>
        <w:t>Valg av ordstyrer og referent</w:t>
      </w:r>
    </w:p>
    <w:p w14:paraId="5805415A" w14:textId="48A5C8BC" w:rsidR="00DF3452" w:rsidRDefault="00DF3452" w:rsidP="00DF3452">
      <w:pPr>
        <w:pStyle w:val="Listeavsnitt"/>
        <w:numPr>
          <w:ilvl w:val="0"/>
          <w:numId w:val="17"/>
        </w:numPr>
        <w:rPr>
          <w:lang w:val="nb"/>
        </w:rPr>
      </w:pPr>
      <w:r>
        <w:rPr>
          <w:lang w:val="nb"/>
        </w:rPr>
        <w:t>Aktivitetsoversikt fra styret for perioden (årsrapport)</w:t>
      </w:r>
    </w:p>
    <w:p w14:paraId="383BF48A" w14:textId="72845C8E" w:rsidR="00DF3452" w:rsidRDefault="00DF3452" w:rsidP="00DF3452">
      <w:pPr>
        <w:pStyle w:val="Listeavsnitt"/>
        <w:numPr>
          <w:ilvl w:val="0"/>
          <w:numId w:val="17"/>
        </w:numPr>
        <w:rPr>
          <w:lang w:val="nb"/>
        </w:rPr>
      </w:pPr>
      <w:r>
        <w:rPr>
          <w:lang w:val="nb"/>
        </w:rPr>
        <w:t>Økonomisk oversikt fra styret for perioden (regnskap)</w:t>
      </w:r>
    </w:p>
    <w:p w14:paraId="4E7AB22C" w14:textId="43BE346A" w:rsidR="00DF3452" w:rsidRDefault="00DF3452" w:rsidP="00DF3452">
      <w:pPr>
        <w:pStyle w:val="Listeavsnitt"/>
        <w:numPr>
          <w:ilvl w:val="0"/>
          <w:numId w:val="17"/>
        </w:numPr>
        <w:rPr>
          <w:lang w:val="nb"/>
        </w:rPr>
      </w:pPr>
      <w:r>
        <w:rPr>
          <w:lang w:val="nb"/>
        </w:rPr>
        <w:t>Fremtidsplaner (arbeidsprogram)</w:t>
      </w:r>
    </w:p>
    <w:p w14:paraId="230D5269" w14:textId="54FE6FCF" w:rsidR="00DF3452" w:rsidRDefault="00DF3452" w:rsidP="00DF3452">
      <w:pPr>
        <w:pStyle w:val="Listeavsnitt"/>
        <w:numPr>
          <w:ilvl w:val="0"/>
          <w:numId w:val="17"/>
        </w:numPr>
        <w:rPr>
          <w:lang w:val="nb"/>
        </w:rPr>
      </w:pPr>
      <w:r>
        <w:rPr>
          <w:lang w:val="nb"/>
        </w:rPr>
        <w:t>Økonomisk plan for kommende periode (budsjett)</w:t>
      </w:r>
    </w:p>
    <w:p w14:paraId="6365C911" w14:textId="577653CF" w:rsidR="00DF3452" w:rsidRDefault="00DF3452" w:rsidP="00DF3452">
      <w:pPr>
        <w:pStyle w:val="Listeavsnitt"/>
        <w:numPr>
          <w:ilvl w:val="0"/>
          <w:numId w:val="17"/>
        </w:numPr>
        <w:rPr>
          <w:lang w:val="nb"/>
        </w:rPr>
      </w:pPr>
      <w:r>
        <w:rPr>
          <w:lang w:val="nb"/>
        </w:rPr>
        <w:t>Eventuelle andre saker som er meldt til styret</w:t>
      </w:r>
    </w:p>
    <w:p w14:paraId="72A80F65" w14:textId="4F5EF20B" w:rsidR="00DF3452" w:rsidRDefault="00DF3452" w:rsidP="00DF3452">
      <w:pPr>
        <w:pStyle w:val="Listeavsnitt"/>
        <w:numPr>
          <w:ilvl w:val="0"/>
          <w:numId w:val="17"/>
        </w:numPr>
        <w:rPr>
          <w:lang w:val="nb"/>
        </w:rPr>
      </w:pPr>
      <w:r>
        <w:rPr>
          <w:lang w:val="nb"/>
        </w:rPr>
        <w:t>Valg</w:t>
      </w:r>
    </w:p>
    <w:p w14:paraId="0EF6E31D" w14:textId="77777777" w:rsidR="00DF3452" w:rsidRDefault="00DF3452" w:rsidP="00DF3452">
      <w:pPr>
        <w:rPr>
          <w:lang w:val="nb"/>
        </w:rPr>
      </w:pPr>
    </w:p>
    <w:p w14:paraId="5BF89DCD" w14:textId="08697296" w:rsidR="00DF3452" w:rsidRDefault="00DF3452" w:rsidP="00DF3452">
      <w:pPr>
        <w:rPr>
          <w:lang w:val="nb"/>
        </w:rPr>
      </w:pPr>
      <w:r>
        <w:rPr>
          <w:lang w:val="nb"/>
        </w:rPr>
        <w:t>Signert referat skal sendes til NUKs sekretariat.</w:t>
      </w:r>
    </w:p>
    <w:p w14:paraId="03F11D8D" w14:textId="51D6773B" w:rsidR="00DF3452" w:rsidRDefault="00DF3452" w:rsidP="00DF3452">
      <w:pPr>
        <w:pStyle w:val="Overskrift1"/>
        <w:rPr>
          <w:lang w:val="nb"/>
        </w:rPr>
      </w:pPr>
      <w:r>
        <w:rPr>
          <w:lang w:val="nb"/>
        </w:rPr>
        <w:t>§11. Valg</w:t>
      </w:r>
    </w:p>
    <w:p w14:paraId="09019C2D" w14:textId="32763D03" w:rsidR="00DF3452" w:rsidRDefault="00DF3452" w:rsidP="00DF3452">
      <w:pPr>
        <w:pStyle w:val="Listeavsnitt"/>
        <w:numPr>
          <w:ilvl w:val="0"/>
          <w:numId w:val="18"/>
        </w:numPr>
        <w:rPr>
          <w:lang w:val="nb"/>
        </w:rPr>
      </w:pPr>
      <w:r>
        <w:rPr>
          <w:lang w:val="nb"/>
        </w:rPr>
        <w:t xml:space="preserve">Tillitsvalgte skal være </w:t>
      </w:r>
      <w:r w:rsidR="00B21103">
        <w:rPr>
          <w:lang w:val="nb"/>
        </w:rPr>
        <w:t>betalende</w:t>
      </w:r>
      <w:r>
        <w:rPr>
          <w:lang w:val="nb"/>
        </w:rPr>
        <w:t xml:space="preserve"> medlemmer av lokallaget.</w:t>
      </w:r>
    </w:p>
    <w:p w14:paraId="5171726A" w14:textId="7D0F6A29" w:rsidR="00DF3452" w:rsidRDefault="00DF3452" w:rsidP="00DF3452">
      <w:pPr>
        <w:pStyle w:val="Listeavsnitt"/>
        <w:numPr>
          <w:ilvl w:val="0"/>
          <w:numId w:val="18"/>
        </w:numPr>
        <w:rPr>
          <w:lang w:val="nb"/>
        </w:rPr>
      </w:pPr>
      <w:r>
        <w:rPr>
          <w:lang w:val="nb"/>
        </w:rPr>
        <w:t>Til lokallagets styre</w:t>
      </w:r>
      <w:r w:rsidR="00B21103">
        <w:rPr>
          <w:lang w:val="nb"/>
        </w:rPr>
        <w:t>,</w:t>
      </w:r>
      <w:r>
        <w:rPr>
          <w:lang w:val="nb"/>
        </w:rPr>
        <w:t xml:space="preserve"> velger Årsmøtet:</w:t>
      </w:r>
    </w:p>
    <w:p w14:paraId="654A4189" w14:textId="78B9A3E9" w:rsidR="00DF3452" w:rsidRDefault="00DF3452" w:rsidP="00DF3452">
      <w:pPr>
        <w:pStyle w:val="Listeavsnitt"/>
        <w:numPr>
          <w:ilvl w:val="1"/>
          <w:numId w:val="18"/>
        </w:numPr>
        <w:rPr>
          <w:lang w:val="nb"/>
        </w:rPr>
      </w:pPr>
      <w:r>
        <w:rPr>
          <w:lang w:val="nb"/>
        </w:rPr>
        <w:t>Leder</w:t>
      </w:r>
    </w:p>
    <w:p w14:paraId="2C386B56" w14:textId="2C209441" w:rsidR="00DF3452" w:rsidRDefault="00DF3452" w:rsidP="00DF3452">
      <w:pPr>
        <w:pStyle w:val="Listeavsnitt"/>
        <w:numPr>
          <w:ilvl w:val="1"/>
          <w:numId w:val="18"/>
        </w:numPr>
        <w:rPr>
          <w:lang w:val="nb"/>
        </w:rPr>
      </w:pPr>
      <w:r>
        <w:rPr>
          <w:lang w:val="nb"/>
        </w:rPr>
        <w:t>Styremedlemmer</w:t>
      </w:r>
    </w:p>
    <w:p w14:paraId="1FCFDB9D" w14:textId="0146101D" w:rsidR="00DF3452" w:rsidRDefault="00DF3452" w:rsidP="00DF3452">
      <w:pPr>
        <w:pStyle w:val="Listeavsnitt"/>
        <w:numPr>
          <w:ilvl w:val="0"/>
          <w:numId w:val="18"/>
        </w:numPr>
        <w:rPr>
          <w:lang w:val="nb"/>
        </w:rPr>
      </w:pPr>
      <w:r>
        <w:rPr>
          <w:lang w:val="nb"/>
        </w:rPr>
        <w:t>Ved stemmelikhet i valg av leder skal ny stemmerunde avholdes etter en kort debatt.</w:t>
      </w:r>
    </w:p>
    <w:p w14:paraId="6BDF52C9" w14:textId="5A3EEB10" w:rsidR="00C84040" w:rsidRDefault="00C84040" w:rsidP="00DF3452">
      <w:pPr>
        <w:pStyle w:val="Listeavsnitt"/>
        <w:numPr>
          <w:ilvl w:val="0"/>
          <w:numId w:val="18"/>
        </w:numPr>
        <w:rPr>
          <w:lang w:val="nb"/>
        </w:rPr>
      </w:pPr>
      <w:r>
        <w:rPr>
          <w:lang w:val="nb"/>
        </w:rPr>
        <w:t>Dersom lokallaget er unntatt</w:t>
      </w:r>
      <w:r w:rsidR="00C622F3">
        <w:rPr>
          <w:lang w:val="nb"/>
        </w:rPr>
        <w:t xml:space="preserve"> krav til demokratisk valgt styre, jf. §6, </w:t>
      </w:r>
      <w:r w:rsidR="004B40DB">
        <w:rPr>
          <w:lang w:val="nb"/>
        </w:rPr>
        <w:t>er styre</w:t>
      </w:r>
      <w:r w:rsidR="00755278">
        <w:rPr>
          <w:lang w:val="nb"/>
        </w:rPr>
        <w:t>t</w:t>
      </w:r>
      <w:r w:rsidR="004B40DB">
        <w:rPr>
          <w:lang w:val="nb"/>
        </w:rPr>
        <w:t xml:space="preserve"> en selvrekrutterende gruppe</w:t>
      </w:r>
      <w:r w:rsidR="00972FD8">
        <w:rPr>
          <w:lang w:val="nb"/>
        </w:rPr>
        <w:t>.</w:t>
      </w:r>
    </w:p>
    <w:p w14:paraId="4F6DA308" w14:textId="3FEA65A4" w:rsidR="00DF3452" w:rsidRDefault="00DF3452" w:rsidP="00DF3452">
      <w:pPr>
        <w:pStyle w:val="Overskrift1"/>
        <w:rPr>
          <w:lang w:val="nb"/>
        </w:rPr>
      </w:pPr>
      <w:r>
        <w:rPr>
          <w:lang w:val="nb"/>
        </w:rPr>
        <w:lastRenderedPageBreak/>
        <w:t>§12. Ekstraordinært årsmøte</w:t>
      </w:r>
    </w:p>
    <w:p w14:paraId="19D47F32" w14:textId="2DC87C2D" w:rsidR="00DF3452" w:rsidRDefault="00DF3452" w:rsidP="00DF3452">
      <w:pPr>
        <w:rPr>
          <w:lang w:val="nb"/>
        </w:rPr>
      </w:pPr>
      <w:r>
        <w:rPr>
          <w:lang w:val="nb"/>
        </w:rPr>
        <w:t>Ekstraordinært årsmøte kan innkalles på en måneds varsel, dersom styret eller minst halvparten av medlemmene finner det nødvendig.</w:t>
      </w:r>
    </w:p>
    <w:p w14:paraId="31D6AD09" w14:textId="534AB476" w:rsidR="00DF3452" w:rsidRDefault="00DF3452" w:rsidP="00DF3452">
      <w:pPr>
        <w:pStyle w:val="Overskrift1"/>
        <w:rPr>
          <w:lang w:val="nb"/>
        </w:rPr>
      </w:pPr>
      <w:r>
        <w:rPr>
          <w:lang w:val="nb"/>
        </w:rPr>
        <w:t>§13. Lokallagets styre</w:t>
      </w:r>
    </w:p>
    <w:p w14:paraId="55BB7045" w14:textId="75CE95EC" w:rsidR="00DF3452" w:rsidRDefault="00DF3452" w:rsidP="00DF3452">
      <w:pPr>
        <w:rPr>
          <w:lang w:val="nb"/>
        </w:rPr>
      </w:pPr>
      <w:r>
        <w:rPr>
          <w:lang w:val="nb"/>
        </w:rPr>
        <w:t>Styret velges på Årsmøtet. Styret er lokallagets øverste myndighet mellom Årsmøtene.</w:t>
      </w:r>
    </w:p>
    <w:p w14:paraId="570C9736" w14:textId="1D0CF791" w:rsidR="00DF3452" w:rsidRDefault="00DF3452" w:rsidP="00DF3452">
      <w:pPr>
        <w:pStyle w:val="Listeavsnitt"/>
        <w:numPr>
          <w:ilvl w:val="0"/>
          <w:numId w:val="19"/>
        </w:numPr>
        <w:rPr>
          <w:lang w:val="nb"/>
        </w:rPr>
      </w:pPr>
      <w:r>
        <w:rPr>
          <w:lang w:val="nb"/>
        </w:rPr>
        <w:t>Styret består</w:t>
      </w:r>
      <w:r w:rsidR="00F62DB4">
        <w:rPr>
          <w:lang w:val="nb"/>
        </w:rPr>
        <w:t xml:space="preserve"> minst</w:t>
      </w:r>
      <w:r>
        <w:rPr>
          <w:lang w:val="nb"/>
        </w:rPr>
        <w:t xml:space="preserve"> av</w:t>
      </w:r>
      <w:r w:rsidR="00F62DB4">
        <w:rPr>
          <w:lang w:val="nb"/>
        </w:rPr>
        <w:t xml:space="preserve"> én</w:t>
      </w:r>
      <w:r>
        <w:rPr>
          <w:lang w:val="nb"/>
        </w:rPr>
        <w:t xml:space="preserve"> leder</w:t>
      </w:r>
      <w:r w:rsidR="00D95FED">
        <w:rPr>
          <w:lang w:val="nb"/>
        </w:rPr>
        <w:t xml:space="preserve">. </w:t>
      </w:r>
      <w:r w:rsidR="0046381E">
        <w:rPr>
          <w:lang w:val="nb"/>
        </w:rPr>
        <w:t>Årsmøtet beslutter hvor mange</w:t>
      </w:r>
      <w:r>
        <w:rPr>
          <w:lang w:val="nb"/>
        </w:rPr>
        <w:t xml:space="preserve"> styremedlemmer</w:t>
      </w:r>
      <w:r w:rsidR="0046381E">
        <w:rPr>
          <w:lang w:val="nb"/>
        </w:rPr>
        <w:t xml:space="preserve"> som velges i tillegg til </w:t>
      </w:r>
      <w:r w:rsidR="00E2670B">
        <w:rPr>
          <w:lang w:val="nb"/>
        </w:rPr>
        <w:t>leder.</w:t>
      </w:r>
    </w:p>
    <w:p w14:paraId="3BBC7A1B" w14:textId="27EAAB50" w:rsidR="00DF3452" w:rsidRDefault="00DF3452" w:rsidP="00DF3452">
      <w:pPr>
        <w:pStyle w:val="Listeavsnitt"/>
        <w:numPr>
          <w:ilvl w:val="0"/>
          <w:numId w:val="19"/>
        </w:numPr>
        <w:rPr>
          <w:lang w:val="nb"/>
        </w:rPr>
      </w:pPr>
      <w:r>
        <w:rPr>
          <w:lang w:val="nb"/>
        </w:rPr>
        <w:t>Styret har ansvar for lokallagets virksomhet i samsvar med vedtektene og Årsmøtets vedtak</w:t>
      </w:r>
    </w:p>
    <w:p w14:paraId="4EA979E7" w14:textId="38091E4B" w:rsidR="00DF3452" w:rsidRDefault="00DF3452" w:rsidP="00DF3452">
      <w:pPr>
        <w:pStyle w:val="Listeavsnitt"/>
        <w:numPr>
          <w:ilvl w:val="0"/>
          <w:numId w:val="19"/>
        </w:numPr>
        <w:rPr>
          <w:lang w:val="nb"/>
        </w:rPr>
      </w:pPr>
      <w:r>
        <w:rPr>
          <w:lang w:val="nb"/>
        </w:rPr>
        <w:t>Styret skal avholde møter etter behov, men minst en gang i halvåret</w:t>
      </w:r>
    </w:p>
    <w:p w14:paraId="224129E6" w14:textId="6E4AE186" w:rsidR="00DF3452" w:rsidRDefault="00DF3452" w:rsidP="00DF3452">
      <w:pPr>
        <w:pStyle w:val="Listeavsnitt"/>
        <w:numPr>
          <w:ilvl w:val="0"/>
          <w:numId w:val="19"/>
        </w:numPr>
        <w:rPr>
          <w:lang w:val="nb"/>
        </w:rPr>
      </w:pPr>
      <w:r>
        <w:rPr>
          <w:lang w:val="nb"/>
        </w:rPr>
        <w:t>Styret er beslutningsdyktige</w:t>
      </w:r>
      <w:r w:rsidR="001136F8">
        <w:rPr>
          <w:lang w:val="nb"/>
        </w:rPr>
        <w:t xml:space="preserve"> når det er formelt innkalt til styremøte og minst halvparten av styret er tilstede</w:t>
      </w:r>
    </w:p>
    <w:p w14:paraId="1CAE5879" w14:textId="09A018A1" w:rsidR="001136F8" w:rsidRDefault="001136F8" w:rsidP="00DF3452">
      <w:pPr>
        <w:pStyle w:val="Listeavsnitt"/>
        <w:numPr>
          <w:ilvl w:val="0"/>
          <w:numId w:val="19"/>
        </w:numPr>
        <w:rPr>
          <w:lang w:val="nb"/>
        </w:rPr>
      </w:pPr>
      <w:r>
        <w:rPr>
          <w:lang w:val="nb"/>
        </w:rPr>
        <w:t>Styret skal arrangere og gjennomføre Årsmøte, og forberede de saker som skal tas opp i henhold til §10.</w:t>
      </w:r>
    </w:p>
    <w:p w14:paraId="1A23B3D1" w14:textId="6F4B9C4B" w:rsidR="001136F8" w:rsidRDefault="001136F8" w:rsidP="00DF3452">
      <w:pPr>
        <w:pStyle w:val="Listeavsnitt"/>
        <w:numPr>
          <w:ilvl w:val="0"/>
          <w:numId w:val="19"/>
        </w:numPr>
        <w:rPr>
          <w:lang w:val="nb"/>
        </w:rPr>
      </w:pPr>
      <w:r>
        <w:rPr>
          <w:lang w:val="nb"/>
        </w:rPr>
        <w:t>Styret har ansvaret for at lokallaget oppfyller de formelle kravene overfor NUK (se §6)</w:t>
      </w:r>
    </w:p>
    <w:p w14:paraId="205382D7" w14:textId="68DCE420" w:rsidR="001136F8" w:rsidRDefault="001136F8" w:rsidP="00DF3452">
      <w:pPr>
        <w:pStyle w:val="Listeavsnitt"/>
        <w:numPr>
          <w:ilvl w:val="0"/>
          <w:numId w:val="19"/>
        </w:numPr>
        <w:rPr>
          <w:lang w:val="nb"/>
        </w:rPr>
      </w:pPr>
      <w:r>
        <w:rPr>
          <w:lang w:val="nb"/>
        </w:rPr>
        <w:t>Det nyvalgte styret har ansvar for å varsle NUKs sekretariat om endringer i styrets sammensetning.</w:t>
      </w:r>
    </w:p>
    <w:p w14:paraId="31AC98B1" w14:textId="7B82DC6A" w:rsidR="00DB2174" w:rsidRDefault="00DB2174" w:rsidP="00DF3452">
      <w:pPr>
        <w:pStyle w:val="Listeavsnitt"/>
        <w:numPr>
          <w:ilvl w:val="0"/>
          <w:numId w:val="19"/>
        </w:numPr>
        <w:rPr>
          <w:lang w:val="nb"/>
        </w:rPr>
      </w:pPr>
      <w:r>
        <w:rPr>
          <w:lang w:val="nb"/>
        </w:rPr>
        <w:t>Styrets funksjonsperiode er maksimum 2år</w:t>
      </w:r>
      <w:r w:rsidR="00C665C1">
        <w:rPr>
          <w:lang w:val="nb"/>
        </w:rPr>
        <w:t>.</w:t>
      </w:r>
    </w:p>
    <w:p w14:paraId="6D8D24A9" w14:textId="18B0999C" w:rsidR="006E7DD3" w:rsidRDefault="006E7DD3" w:rsidP="006E7DD3">
      <w:pPr>
        <w:pStyle w:val="Overskrift1"/>
        <w:rPr>
          <w:lang w:val="nb"/>
        </w:rPr>
      </w:pPr>
      <w:r>
        <w:rPr>
          <w:lang w:val="nb"/>
        </w:rPr>
        <w:t>§14. Vedtekter</w:t>
      </w:r>
    </w:p>
    <w:p w14:paraId="175ADE4A" w14:textId="7295C1FB" w:rsidR="001136F8" w:rsidRDefault="006E7DD3" w:rsidP="001136F8">
      <w:pPr>
        <w:rPr>
          <w:lang w:val="nb"/>
        </w:rPr>
      </w:pPr>
      <w:r>
        <w:rPr>
          <w:lang w:val="nb"/>
        </w:rPr>
        <w:t>Vedtektene kan endres på Årsmøtet med 2/3 flertall. Nye vedtekter må godkjennes av Hovedstyret.</w:t>
      </w:r>
    </w:p>
    <w:p w14:paraId="011F97EF" w14:textId="4817ABFD" w:rsidR="001136F8" w:rsidRDefault="001136F8" w:rsidP="001136F8">
      <w:pPr>
        <w:pStyle w:val="Overskrift1"/>
        <w:rPr>
          <w:lang w:val="nb"/>
        </w:rPr>
      </w:pPr>
      <w:r>
        <w:rPr>
          <w:lang w:val="nb"/>
        </w:rPr>
        <w:t>§1</w:t>
      </w:r>
      <w:r w:rsidR="006E7DD3">
        <w:rPr>
          <w:lang w:val="nb"/>
        </w:rPr>
        <w:t>5</w:t>
      </w:r>
      <w:r>
        <w:rPr>
          <w:lang w:val="nb"/>
        </w:rPr>
        <w:t>. Nedleggelse</w:t>
      </w:r>
    </w:p>
    <w:p w14:paraId="77A426D0" w14:textId="32EB5C77" w:rsidR="001136F8" w:rsidRDefault="0023157A" w:rsidP="0023157A">
      <w:r w:rsidRPr="0023157A">
        <w:t>Nedleggelse av lokallag kan skje med minst 2/3 av stemmene på et møte der alle lagets medlemmer er innkalt. Ved nedleggelse skal ubrukte/urapporterte midler fra NUK tilbakebetales før resterende eiendeler stilles til disposisjon for menighetens barne- og ungdomsarbeid. Hovedstyret kan innvilge unntak fra denne regelen dersom særskilte grunner taler for dette.</w:t>
      </w:r>
    </w:p>
    <w:p w14:paraId="5D53098F" w14:textId="77777777" w:rsidR="005B61B7" w:rsidRDefault="005B61B7" w:rsidP="0023157A"/>
    <w:p w14:paraId="5AAEF425" w14:textId="70BAD411" w:rsidR="005B61B7" w:rsidRDefault="008C580B" w:rsidP="0023157A">
      <w:r>
        <w:t>Signert</w:t>
      </w:r>
    </w:p>
    <w:p w14:paraId="4DDA2947" w14:textId="6000EE2F" w:rsidR="008C580B" w:rsidRDefault="00AB4CA2" w:rsidP="00D35B0C">
      <w:pPr>
        <w:jc w:val="left"/>
      </w:pPr>
      <w:r>
        <w:pict w14:anchorId="5C492DDA">
          <v:shape id="_x0000_i1029" type="#_x0000_t75" alt="Microsoft Office-signaturlinje..." style="width:192.5pt;height:96.5pt">
            <v:imagedata r:id="rId15" o:title=""/>
            <v:shadow offset="3pt" offset2="2pt"/>
            <o:lock v:ext="edit" ungrouping="t" rotation="t" cropping="t" verticies="t" text="t" grouping="t"/>
            <o:signatureline v:ext="edit" id="{45F26C3E-0895-4A1D-A9AF-7DDB00411103}" provid="{00000000-0000-0000-0000-000000000000}" o:suggestedsigner2="Lokallagsleder" allowcomments="t" issignatureline="t"/>
          </v:shape>
        </w:pict>
      </w:r>
    </w:p>
    <w:p w14:paraId="48672E03" w14:textId="3432DB87" w:rsidR="00A63031" w:rsidRPr="0023157A" w:rsidRDefault="00D35B0C" w:rsidP="0023157A">
      <w:r>
        <w:t>Dato:</w:t>
      </w:r>
      <w:sdt>
        <w:sdtPr>
          <w:id w:val="30314915"/>
          <w:placeholder>
            <w:docPart w:val="DefaultPlaceholder_-1854013437"/>
          </w:placeholder>
          <w:showingPlcHdr/>
          <w:date w:fullDate="2024-10-25T00:00:00Z">
            <w:dateFormat w:val="dd.MM.yyyy"/>
            <w:lid w:val="nb-NO"/>
            <w:storeMappedDataAs w:val="dateTime"/>
            <w:calendar w:val="gregorian"/>
          </w:date>
        </w:sdtPr>
        <w:sdtEndPr/>
        <w:sdtContent>
          <w:r w:rsidR="00F542A5" w:rsidRPr="00BD4756">
            <w:rPr>
              <w:rStyle w:val="Plassholdertekst"/>
            </w:rPr>
            <w:t>Klikk eller trykk for å skrive inn en dato.</w:t>
          </w:r>
        </w:sdtContent>
      </w:sdt>
      <w:r>
        <w:tab/>
        <w:t>Sted:</w:t>
      </w:r>
      <w:sdt>
        <w:sdtPr>
          <w:id w:val="-748120881"/>
          <w:placeholder>
            <w:docPart w:val="DefaultPlaceholder_-1854013440"/>
          </w:placeholder>
          <w:showingPlcHdr/>
          <w:text/>
        </w:sdtPr>
        <w:sdtEndPr/>
        <w:sdtContent>
          <w:r w:rsidR="00F542A5" w:rsidRPr="00BD4756">
            <w:rPr>
              <w:rStyle w:val="Plassholdertekst"/>
            </w:rPr>
            <w:t>Klikk eller trykk her for å skrive inn tekst.</w:t>
          </w:r>
        </w:sdtContent>
      </w:sdt>
    </w:p>
    <w:sectPr w:rsidR="00A63031" w:rsidRPr="0023157A" w:rsidSect="00FF2B38">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58FEE" w14:textId="77777777" w:rsidR="009B55CC" w:rsidRDefault="009B55CC" w:rsidP="003D37D0">
      <w:r>
        <w:separator/>
      </w:r>
    </w:p>
  </w:endnote>
  <w:endnote w:type="continuationSeparator" w:id="0">
    <w:p w14:paraId="0A41EC94" w14:textId="77777777" w:rsidR="009B55CC" w:rsidRDefault="009B55CC" w:rsidP="003D37D0">
      <w:r>
        <w:continuationSeparator/>
      </w:r>
    </w:p>
  </w:endnote>
  <w:endnote w:type="continuationNotice" w:id="1">
    <w:p w14:paraId="62D4323C" w14:textId="77777777" w:rsidR="00E60EE5" w:rsidRDefault="00E60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icolage Grotesque 14pt Medium">
    <w:altName w:val="Calibri"/>
    <w:panose1 w:val="020B0605040402000204"/>
    <w:charset w:val="00"/>
    <w:family w:val="swiss"/>
    <w:pitch w:val="variable"/>
    <w:sig w:usb0="00000003" w:usb1="00000000" w:usb2="00000000" w:usb3="00000000" w:csb0="00000001" w:csb1="00000000"/>
  </w:font>
  <w:font w:name="Dosis">
    <w:panose1 w:val="02010503020202060003"/>
    <w:charset w:val="00"/>
    <w:family w:val="auto"/>
    <w:pitch w:val="variable"/>
    <w:sig w:usb0="A00000BF" w:usb1="5000207B" w:usb2="00000000" w:usb3="00000000" w:csb0="00000093" w:csb1="00000000"/>
  </w:font>
  <w:font w:name="Dosis ExtraBold">
    <w:panose1 w:val="02010903020202060003"/>
    <w:charset w:val="00"/>
    <w:family w:val="auto"/>
    <w:pitch w:val="variable"/>
    <w:sig w:usb0="A00000BF" w:usb1="4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09E4" w14:textId="77777777" w:rsidR="00031377" w:rsidRDefault="000313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5DCD0" w14:textId="77777777" w:rsidR="003D37D0" w:rsidRDefault="003D37D0" w:rsidP="00031377">
    <w:pPr>
      <w:pStyle w:val="Bunntekst"/>
    </w:pPr>
    <w:r>
      <w:rPr>
        <w:noProof/>
      </w:rPr>
      <w:drawing>
        <wp:anchor distT="0" distB="0" distL="114300" distR="114300" simplePos="0" relativeHeight="251658240" behindDoc="0" locked="0" layoutInCell="1" allowOverlap="1" wp14:anchorId="3770C606" wp14:editId="7C69B5BC">
          <wp:simplePos x="0" y="0"/>
          <wp:positionH relativeFrom="column">
            <wp:posOffset>1211738</wp:posOffset>
          </wp:positionH>
          <wp:positionV relativeFrom="paragraph">
            <wp:posOffset>-410357</wp:posOffset>
          </wp:positionV>
          <wp:extent cx="3245918" cy="473796"/>
          <wp:effectExtent l="0" t="0" r="0" b="2540"/>
          <wp:wrapNone/>
          <wp:docPr id="162249229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92290" name="Bilde 2"/>
                  <pic:cNvPicPr/>
                </pic:nvPicPr>
                <pic:blipFill>
                  <a:blip r:embed="rId1">
                    <a:extLst>
                      <a:ext uri="{28A0092B-C50C-407E-A947-70E740481C1C}">
                        <a14:useLocalDpi xmlns:a14="http://schemas.microsoft.com/office/drawing/2010/main" val="0"/>
                      </a:ext>
                    </a:extLst>
                  </a:blip>
                  <a:srcRect t="25652" b="25652"/>
                  <a:stretch>
                    <a:fillRect/>
                  </a:stretch>
                </pic:blipFill>
                <pic:spPr bwMode="auto">
                  <a:xfrm>
                    <a:off x="0" y="0"/>
                    <a:ext cx="3245918" cy="4737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EE5D1" w14:textId="77777777" w:rsidR="00031377" w:rsidRDefault="000313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CA680" w14:textId="77777777" w:rsidR="009B55CC" w:rsidRDefault="009B55CC" w:rsidP="003D37D0">
      <w:r>
        <w:separator/>
      </w:r>
    </w:p>
  </w:footnote>
  <w:footnote w:type="continuationSeparator" w:id="0">
    <w:p w14:paraId="0C34929D" w14:textId="77777777" w:rsidR="009B55CC" w:rsidRDefault="009B55CC" w:rsidP="003D37D0">
      <w:r>
        <w:continuationSeparator/>
      </w:r>
    </w:p>
  </w:footnote>
  <w:footnote w:type="continuationNotice" w:id="1">
    <w:p w14:paraId="7AB8A085" w14:textId="77777777" w:rsidR="00E60EE5" w:rsidRDefault="00E60E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5029D" w14:textId="77777777" w:rsidR="00031377" w:rsidRDefault="000313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059A5" w14:textId="3687AA6C" w:rsidR="006A1AB9" w:rsidRDefault="00031377" w:rsidP="004E6E9D">
    <w:pPr>
      <w:pStyle w:val="Topptekst"/>
    </w:pPr>
    <w:r>
      <w:rPr>
        <w:noProof/>
      </w:rPr>
      <w:drawing>
        <wp:anchor distT="0" distB="0" distL="114300" distR="114300" simplePos="0" relativeHeight="251656192" behindDoc="0" locked="0" layoutInCell="1" allowOverlap="1" wp14:anchorId="7E435846" wp14:editId="789E6B70">
          <wp:simplePos x="0" y="0"/>
          <wp:positionH relativeFrom="column">
            <wp:posOffset>545803</wp:posOffset>
          </wp:positionH>
          <wp:positionV relativeFrom="paragraph">
            <wp:posOffset>138633</wp:posOffset>
          </wp:positionV>
          <wp:extent cx="2237666" cy="617818"/>
          <wp:effectExtent l="0" t="0" r="0" b="0"/>
          <wp:wrapNone/>
          <wp:docPr id="3200666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6664" name="Bilde 4"/>
                  <pic:cNvPicPr/>
                </pic:nvPicPr>
                <pic:blipFill rotWithShape="1">
                  <a:blip r:embed="rId1">
                    <a:extLst>
                      <a:ext uri="{28A0092B-C50C-407E-A947-70E740481C1C}">
                        <a14:useLocalDpi xmlns:a14="http://schemas.microsoft.com/office/drawing/2010/main" val="0"/>
                      </a:ext>
                    </a:extLst>
                  </a:blip>
                  <a:srcRect t="-3004" b="357"/>
                  <a:stretch/>
                </pic:blipFill>
                <pic:spPr bwMode="auto">
                  <a:xfrm>
                    <a:off x="0" y="0"/>
                    <a:ext cx="2261612" cy="624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08CAB2F" wp14:editId="5F9021E2">
          <wp:simplePos x="0" y="0"/>
          <wp:positionH relativeFrom="margin">
            <wp:align>left</wp:align>
          </wp:positionH>
          <wp:positionV relativeFrom="paragraph">
            <wp:posOffset>138360</wp:posOffset>
          </wp:positionV>
          <wp:extent cx="552450" cy="617220"/>
          <wp:effectExtent l="0" t="0" r="0" b="0"/>
          <wp:wrapNone/>
          <wp:docPr id="367311822" name="Bilde 1" descr="Et bilde som inneholder hjerte, Grafikk, symbo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1822" name="Bilde 1" descr="Et bilde som inneholder hjerte, Grafikk, symbol, Font&#10;&#10;Automatisk generert beskrivelse"/>
                  <pic:cNvPicPr/>
                </pic:nvPicPr>
                <pic:blipFill rotWithShape="1">
                  <a:blip r:embed="rId2">
                    <a:extLst>
                      <a:ext uri="{28A0092B-C50C-407E-A947-70E740481C1C}">
                        <a14:useLocalDpi xmlns:a14="http://schemas.microsoft.com/office/drawing/2010/main" val="0"/>
                      </a:ext>
                    </a:extLst>
                  </a:blip>
                  <a:srcRect l="17950" r="18875"/>
                  <a:stretch/>
                </pic:blipFill>
                <pic:spPr bwMode="auto">
                  <a:xfrm>
                    <a:off x="0" y="0"/>
                    <a:ext cx="552450" cy="617220"/>
                  </a:xfrm>
                  <a:prstGeom prst="rect">
                    <a:avLst/>
                  </a:prstGeom>
                  <a:ln>
                    <a:noFill/>
                  </a:ln>
                  <a:extLst>
                    <a:ext uri="{53640926-AAD7-44D8-BBD7-CCE9431645EC}">
                      <a14:shadowObscured xmlns:a14="http://schemas.microsoft.com/office/drawing/2010/main"/>
                    </a:ext>
                  </a:extLst>
                </pic:spPr>
              </pic:pic>
            </a:graphicData>
          </a:graphic>
        </wp:anchor>
      </w:drawing>
    </w:r>
    <w:r w:rsidR="00FF2B38">
      <w:t xml:space="preserve">                                                                                                      </w:t>
    </w:r>
  </w:p>
  <w:p w14:paraId="4F2BF7B1" w14:textId="77777777" w:rsidR="003D37D0" w:rsidRDefault="003D37D0" w:rsidP="006A1AB9">
    <w:pPr>
      <w:pStyle w:val="Top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52854" w14:textId="77777777" w:rsidR="00031377" w:rsidRDefault="0003137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B2AB1"/>
    <w:multiLevelType w:val="hybridMultilevel"/>
    <w:tmpl w:val="F7AAB964"/>
    <w:lvl w:ilvl="0" w:tplc="B406BE74">
      <w:start w:val="1"/>
      <w:numFmt w:val="lowerLetter"/>
      <w:lvlText w:val="%1."/>
      <w:lvlJc w:val="left"/>
      <w:pPr>
        <w:ind w:left="826" w:hanging="348"/>
      </w:pPr>
      <w:rPr>
        <w:rFonts w:ascii="Open Sans" w:eastAsia="Open Sans" w:hAnsi="Open Sans" w:cs="Open Sans" w:hint="default"/>
        <w:b w:val="0"/>
        <w:bCs w:val="0"/>
        <w:i w:val="0"/>
        <w:iCs w:val="0"/>
        <w:spacing w:val="-1"/>
        <w:w w:val="100"/>
        <w:sz w:val="23"/>
        <w:szCs w:val="23"/>
        <w:lang w:val="nb" w:eastAsia="en-US" w:bidi="ar-SA"/>
      </w:rPr>
    </w:lvl>
    <w:lvl w:ilvl="1" w:tplc="EF425BE6">
      <w:numFmt w:val="bullet"/>
      <w:lvlText w:val="•"/>
      <w:lvlJc w:val="left"/>
      <w:pPr>
        <w:ind w:left="1668" w:hanging="348"/>
      </w:pPr>
      <w:rPr>
        <w:rFonts w:hint="default"/>
        <w:lang w:val="nb" w:eastAsia="en-US" w:bidi="ar-SA"/>
      </w:rPr>
    </w:lvl>
    <w:lvl w:ilvl="2" w:tplc="F9E6B1D8">
      <w:numFmt w:val="bullet"/>
      <w:lvlText w:val="•"/>
      <w:lvlJc w:val="left"/>
      <w:pPr>
        <w:ind w:left="2517" w:hanging="348"/>
      </w:pPr>
      <w:rPr>
        <w:rFonts w:hint="default"/>
        <w:lang w:val="nb" w:eastAsia="en-US" w:bidi="ar-SA"/>
      </w:rPr>
    </w:lvl>
    <w:lvl w:ilvl="3" w:tplc="46688110">
      <w:numFmt w:val="bullet"/>
      <w:lvlText w:val="•"/>
      <w:lvlJc w:val="left"/>
      <w:pPr>
        <w:ind w:left="3365" w:hanging="348"/>
      </w:pPr>
      <w:rPr>
        <w:rFonts w:hint="default"/>
        <w:lang w:val="nb" w:eastAsia="en-US" w:bidi="ar-SA"/>
      </w:rPr>
    </w:lvl>
    <w:lvl w:ilvl="4" w:tplc="CC881846">
      <w:numFmt w:val="bullet"/>
      <w:lvlText w:val="•"/>
      <w:lvlJc w:val="left"/>
      <w:pPr>
        <w:ind w:left="4214" w:hanging="348"/>
      </w:pPr>
      <w:rPr>
        <w:rFonts w:hint="default"/>
        <w:lang w:val="nb" w:eastAsia="en-US" w:bidi="ar-SA"/>
      </w:rPr>
    </w:lvl>
    <w:lvl w:ilvl="5" w:tplc="801AF2CE">
      <w:numFmt w:val="bullet"/>
      <w:lvlText w:val="•"/>
      <w:lvlJc w:val="left"/>
      <w:pPr>
        <w:ind w:left="5063" w:hanging="348"/>
      </w:pPr>
      <w:rPr>
        <w:rFonts w:hint="default"/>
        <w:lang w:val="nb" w:eastAsia="en-US" w:bidi="ar-SA"/>
      </w:rPr>
    </w:lvl>
    <w:lvl w:ilvl="6" w:tplc="53A67260">
      <w:numFmt w:val="bullet"/>
      <w:lvlText w:val="•"/>
      <w:lvlJc w:val="left"/>
      <w:pPr>
        <w:ind w:left="5911" w:hanging="348"/>
      </w:pPr>
      <w:rPr>
        <w:rFonts w:hint="default"/>
        <w:lang w:val="nb" w:eastAsia="en-US" w:bidi="ar-SA"/>
      </w:rPr>
    </w:lvl>
    <w:lvl w:ilvl="7" w:tplc="5F5EF860">
      <w:numFmt w:val="bullet"/>
      <w:lvlText w:val="•"/>
      <w:lvlJc w:val="left"/>
      <w:pPr>
        <w:ind w:left="6760" w:hanging="348"/>
      </w:pPr>
      <w:rPr>
        <w:rFonts w:hint="default"/>
        <w:lang w:val="nb" w:eastAsia="en-US" w:bidi="ar-SA"/>
      </w:rPr>
    </w:lvl>
    <w:lvl w:ilvl="8" w:tplc="45F65430">
      <w:numFmt w:val="bullet"/>
      <w:lvlText w:val="•"/>
      <w:lvlJc w:val="left"/>
      <w:pPr>
        <w:ind w:left="7609" w:hanging="348"/>
      </w:pPr>
      <w:rPr>
        <w:rFonts w:hint="default"/>
        <w:lang w:val="nb" w:eastAsia="en-US" w:bidi="ar-SA"/>
      </w:rPr>
    </w:lvl>
  </w:abstractNum>
  <w:abstractNum w:abstractNumId="1" w15:restartNumberingAfterBreak="0">
    <w:nsid w:val="066D4464"/>
    <w:multiLevelType w:val="hybridMultilevel"/>
    <w:tmpl w:val="01D49C32"/>
    <w:lvl w:ilvl="0" w:tplc="BB984B12">
      <w:start w:val="1"/>
      <w:numFmt w:val="lowerLetter"/>
      <w:lvlText w:val="%1."/>
      <w:lvlJc w:val="left"/>
      <w:pPr>
        <w:ind w:left="826" w:hanging="348"/>
      </w:pPr>
      <w:rPr>
        <w:rFonts w:ascii="Open Sans" w:eastAsia="Open Sans" w:hAnsi="Open Sans" w:cs="Open Sans" w:hint="default"/>
        <w:b w:val="0"/>
        <w:bCs w:val="0"/>
        <w:i w:val="0"/>
        <w:iCs w:val="0"/>
        <w:spacing w:val="-1"/>
        <w:w w:val="100"/>
        <w:sz w:val="23"/>
        <w:szCs w:val="23"/>
        <w:lang w:val="nb" w:eastAsia="en-US" w:bidi="ar-SA"/>
      </w:rPr>
    </w:lvl>
    <w:lvl w:ilvl="1" w:tplc="88C0BE88">
      <w:start w:val="1"/>
      <w:numFmt w:val="lowerLetter"/>
      <w:lvlText w:val="%2."/>
      <w:lvlJc w:val="left"/>
      <w:pPr>
        <w:ind w:left="1534" w:hanging="336"/>
      </w:pPr>
      <w:rPr>
        <w:rFonts w:ascii="Open Sans" w:eastAsia="Open Sans" w:hAnsi="Open Sans" w:cs="Open Sans" w:hint="default"/>
        <w:b w:val="0"/>
        <w:bCs w:val="0"/>
        <w:i w:val="0"/>
        <w:iCs w:val="0"/>
        <w:spacing w:val="-1"/>
        <w:w w:val="100"/>
        <w:sz w:val="23"/>
        <w:szCs w:val="23"/>
        <w:lang w:val="nb" w:eastAsia="en-US" w:bidi="ar-SA"/>
      </w:rPr>
    </w:lvl>
    <w:lvl w:ilvl="2" w:tplc="F9A6EE2A">
      <w:numFmt w:val="bullet"/>
      <w:lvlText w:val="•"/>
      <w:lvlJc w:val="left"/>
      <w:pPr>
        <w:ind w:left="2402" w:hanging="336"/>
      </w:pPr>
      <w:rPr>
        <w:rFonts w:hint="default"/>
        <w:lang w:val="nb" w:eastAsia="en-US" w:bidi="ar-SA"/>
      </w:rPr>
    </w:lvl>
    <w:lvl w:ilvl="3" w:tplc="6A9EA5D8">
      <w:numFmt w:val="bullet"/>
      <w:lvlText w:val="•"/>
      <w:lvlJc w:val="left"/>
      <w:pPr>
        <w:ind w:left="3265" w:hanging="336"/>
      </w:pPr>
      <w:rPr>
        <w:rFonts w:hint="default"/>
        <w:lang w:val="nb" w:eastAsia="en-US" w:bidi="ar-SA"/>
      </w:rPr>
    </w:lvl>
    <w:lvl w:ilvl="4" w:tplc="FCFE28FC">
      <w:numFmt w:val="bullet"/>
      <w:lvlText w:val="•"/>
      <w:lvlJc w:val="left"/>
      <w:pPr>
        <w:ind w:left="4128" w:hanging="336"/>
      </w:pPr>
      <w:rPr>
        <w:rFonts w:hint="default"/>
        <w:lang w:val="nb" w:eastAsia="en-US" w:bidi="ar-SA"/>
      </w:rPr>
    </w:lvl>
    <w:lvl w:ilvl="5" w:tplc="92EAA4C6">
      <w:numFmt w:val="bullet"/>
      <w:lvlText w:val="•"/>
      <w:lvlJc w:val="left"/>
      <w:pPr>
        <w:ind w:left="4991" w:hanging="336"/>
      </w:pPr>
      <w:rPr>
        <w:rFonts w:hint="default"/>
        <w:lang w:val="nb" w:eastAsia="en-US" w:bidi="ar-SA"/>
      </w:rPr>
    </w:lvl>
    <w:lvl w:ilvl="6" w:tplc="C52007B2">
      <w:numFmt w:val="bullet"/>
      <w:lvlText w:val="•"/>
      <w:lvlJc w:val="left"/>
      <w:pPr>
        <w:ind w:left="5854" w:hanging="336"/>
      </w:pPr>
      <w:rPr>
        <w:rFonts w:hint="default"/>
        <w:lang w:val="nb" w:eastAsia="en-US" w:bidi="ar-SA"/>
      </w:rPr>
    </w:lvl>
    <w:lvl w:ilvl="7" w:tplc="9480899C">
      <w:numFmt w:val="bullet"/>
      <w:lvlText w:val="•"/>
      <w:lvlJc w:val="left"/>
      <w:pPr>
        <w:ind w:left="6717" w:hanging="336"/>
      </w:pPr>
      <w:rPr>
        <w:rFonts w:hint="default"/>
        <w:lang w:val="nb" w:eastAsia="en-US" w:bidi="ar-SA"/>
      </w:rPr>
    </w:lvl>
    <w:lvl w:ilvl="8" w:tplc="B7826520">
      <w:numFmt w:val="bullet"/>
      <w:lvlText w:val="•"/>
      <w:lvlJc w:val="left"/>
      <w:pPr>
        <w:ind w:left="7580" w:hanging="336"/>
      </w:pPr>
      <w:rPr>
        <w:rFonts w:hint="default"/>
        <w:lang w:val="nb" w:eastAsia="en-US" w:bidi="ar-SA"/>
      </w:rPr>
    </w:lvl>
  </w:abstractNum>
  <w:abstractNum w:abstractNumId="2" w15:restartNumberingAfterBreak="0">
    <w:nsid w:val="07242106"/>
    <w:multiLevelType w:val="hybridMultilevel"/>
    <w:tmpl w:val="73BC6C5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DD8485A"/>
    <w:multiLevelType w:val="hybridMultilevel"/>
    <w:tmpl w:val="C70E072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1743AEE"/>
    <w:multiLevelType w:val="hybridMultilevel"/>
    <w:tmpl w:val="084A623A"/>
    <w:lvl w:ilvl="0" w:tplc="0414001B">
      <w:start w:val="1"/>
      <w:numFmt w:val="lowerRoman"/>
      <w:lvlText w:val="%1."/>
      <w:lvlJc w:val="righ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1386278B"/>
    <w:multiLevelType w:val="hybridMultilevel"/>
    <w:tmpl w:val="713EE028"/>
    <w:lvl w:ilvl="0" w:tplc="035A1342">
      <w:start w:val="1"/>
      <w:numFmt w:val="lowerLetter"/>
      <w:lvlText w:val="%1."/>
      <w:lvlJc w:val="left"/>
      <w:pPr>
        <w:ind w:left="826" w:hanging="348"/>
      </w:pPr>
      <w:rPr>
        <w:rFonts w:ascii="Open Sans" w:eastAsia="Open Sans" w:hAnsi="Open Sans" w:cs="Open Sans" w:hint="default"/>
        <w:b w:val="0"/>
        <w:bCs w:val="0"/>
        <w:i w:val="0"/>
        <w:iCs w:val="0"/>
        <w:spacing w:val="-1"/>
        <w:w w:val="100"/>
        <w:sz w:val="22"/>
        <w:szCs w:val="22"/>
        <w:lang w:val="nb" w:eastAsia="en-US" w:bidi="ar-SA"/>
      </w:rPr>
    </w:lvl>
    <w:lvl w:ilvl="1" w:tplc="50100FCE">
      <w:numFmt w:val="bullet"/>
      <w:lvlText w:val="•"/>
      <w:lvlJc w:val="left"/>
      <w:pPr>
        <w:ind w:left="1668" w:hanging="348"/>
      </w:pPr>
      <w:rPr>
        <w:rFonts w:hint="default"/>
        <w:lang w:val="nb" w:eastAsia="en-US" w:bidi="ar-SA"/>
      </w:rPr>
    </w:lvl>
    <w:lvl w:ilvl="2" w:tplc="9C7CF120">
      <w:numFmt w:val="bullet"/>
      <w:lvlText w:val="•"/>
      <w:lvlJc w:val="left"/>
      <w:pPr>
        <w:ind w:left="2517" w:hanging="348"/>
      </w:pPr>
      <w:rPr>
        <w:rFonts w:hint="default"/>
        <w:lang w:val="nb" w:eastAsia="en-US" w:bidi="ar-SA"/>
      </w:rPr>
    </w:lvl>
    <w:lvl w:ilvl="3" w:tplc="23747E6A">
      <w:numFmt w:val="bullet"/>
      <w:lvlText w:val="•"/>
      <w:lvlJc w:val="left"/>
      <w:pPr>
        <w:ind w:left="3365" w:hanging="348"/>
      </w:pPr>
      <w:rPr>
        <w:rFonts w:hint="default"/>
        <w:lang w:val="nb" w:eastAsia="en-US" w:bidi="ar-SA"/>
      </w:rPr>
    </w:lvl>
    <w:lvl w:ilvl="4" w:tplc="23FE2324">
      <w:numFmt w:val="bullet"/>
      <w:lvlText w:val="•"/>
      <w:lvlJc w:val="left"/>
      <w:pPr>
        <w:ind w:left="4214" w:hanging="348"/>
      </w:pPr>
      <w:rPr>
        <w:rFonts w:hint="default"/>
        <w:lang w:val="nb" w:eastAsia="en-US" w:bidi="ar-SA"/>
      </w:rPr>
    </w:lvl>
    <w:lvl w:ilvl="5" w:tplc="9160B780">
      <w:numFmt w:val="bullet"/>
      <w:lvlText w:val="•"/>
      <w:lvlJc w:val="left"/>
      <w:pPr>
        <w:ind w:left="5063" w:hanging="348"/>
      </w:pPr>
      <w:rPr>
        <w:rFonts w:hint="default"/>
        <w:lang w:val="nb" w:eastAsia="en-US" w:bidi="ar-SA"/>
      </w:rPr>
    </w:lvl>
    <w:lvl w:ilvl="6" w:tplc="216C713C">
      <w:numFmt w:val="bullet"/>
      <w:lvlText w:val="•"/>
      <w:lvlJc w:val="left"/>
      <w:pPr>
        <w:ind w:left="5911" w:hanging="348"/>
      </w:pPr>
      <w:rPr>
        <w:rFonts w:hint="default"/>
        <w:lang w:val="nb" w:eastAsia="en-US" w:bidi="ar-SA"/>
      </w:rPr>
    </w:lvl>
    <w:lvl w:ilvl="7" w:tplc="8556AB90">
      <w:numFmt w:val="bullet"/>
      <w:lvlText w:val="•"/>
      <w:lvlJc w:val="left"/>
      <w:pPr>
        <w:ind w:left="6760" w:hanging="348"/>
      </w:pPr>
      <w:rPr>
        <w:rFonts w:hint="default"/>
        <w:lang w:val="nb" w:eastAsia="en-US" w:bidi="ar-SA"/>
      </w:rPr>
    </w:lvl>
    <w:lvl w:ilvl="8" w:tplc="4D46E6A4">
      <w:numFmt w:val="bullet"/>
      <w:lvlText w:val="•"/>
      <w:lvlJc w:val="left"/>
      <w:pPr>
        <w:ind w:left="7609" w:hanging="348"/>
      </w:pPr>
      <w:rPr>
        <w:rFonts w:hint="default"/>
        <w:lang w:val="nb" w:eastAsia="en-US" w:bidi="ar-SA"/>
      </w:rPr>
    </w:lvl>
  </w:abstractNum>
  <w:abstractNum w:abstractNumId="6" w15:restartNumberingAfterBreak="0">
    <w:nsid w:val="13A43D46"/>
    <w:multiLevelType w:val="hybridMultilevel"/>
    <w:tmpl w:val="E7EE58B8"/>
    <w:lvl w:ilvl="0" w:tplc="E1783952">
      <w:start w:val="1"/>
      <w:numFmt w:val="lowerLetter"/>
      <w:lvlText w:val="%1."/>
      <w:lvlJc w:val="left"/>
      <w:pPr>
        <w:ind w:left="838" w:hanging="348"/>
      </w:pPr>
      <w:rPr>
        <w:rFonts w:ascii="Open Sans" w:eastAsia="Open Sans" w:hAnsi="Open Sans" w:cs="Open Sans" w:hint="default"/>
        <w:b w:val="0"/>
        <w:bCs w:val="0"/>
        <w:i w:val="0"/>
        <w:iCs w:val="0"/>
        <w:spacing w:val="-1"/>
        <w:w w:val="100"/>
        <w:sz w:val="22"/>
        <w:szCs w:val="22"/>
        <w:lang w:val="nb" w:eastAsia="en-US" w:bidi="ar-SA"/>
      </w:rPr>
    </w:lvl>
    <w:lvl w:ilvl="1" w:tplc="8A78A88A">
      <w:numFmt w:val="bullet"/>
      <w:lvlText w:val="•"/>
      <w:lvlJc w:val="left"/>
      <w:pPr>
        <w:ind w:left="1686" w:hanging="348"/>
      </w:pPr>
      <w:rPr>
        <w:rFonts w:hint="default"/>
        <w:lang w:val="nb" w:eastAsia="en-US" w:bidi="ar-SA"/>
      </w:rPr>
    </w:lvl>
    <w:lvl w:ilvl="2" w:tplc="4492135E">
      <w:numFmt w:val="bullet"/>
      <w:lvlText w:val="•"/>
      <w:lvlJc w:val="left"/>
      <w:pPr>
        <w:ind w:left="2533" w:hanging="348"/>
      </w:pPr>
      <w:rPr>
        <w:rFonts w:hint="default"/>
        <w:lang w:val="nb" w:eastAsia="en-US" w:bidi="ar-SA"/>
      </w:rPr>
    </w:lvl>
    <w:lvl w:ilvl="3" w:tplc="78FCBF18">
      <w:numFmt w:val="bullet"/>
      <w:lvlText w:val="•"/>
      <w:lvlJc w:val="left"/>
      <w:pPr>
        <w:ind w:left="3379" w:hanging="348"/>
      </w:pPr>
      <w:rPr>
        <w:rFonts w:hint="default"/>
        <w:lang w:val="nb" w:eastAsia="en-US" w:bidi="ar-SA"/>
      </w:rPr>
    </w:lvl>
    <w:lvl w:ilvl="4" w:tplc="7382D030">
      <w:numFmt w:val="bullet"/>
      <w:lvlText w:val="•"/>
      <w:lvlJc w:val="left"/>
      <w:pPr>
        <w:ind w:left="4226" w:hanging="348"/>
      </w:pPr>
      <w:rPr>
        <w:rFonts w:hint="default"/>
        <w:lang w:val="nb" w:eastAsia="en-US" w:bidi="ar-SA"/>
      </w:rPr>
    </w:lvl>
    <w:lvl w:ilvl="5" w:tplc="7B502D5C">
      <w:numFmt w:val="bullet"/>
      <w:lvlText w:val="•"/>
      <w:lvlJc w:val="left"/>
      <w:pPr>
        <w:ind w:left="5073" w:hanging="348"/>
      </w:pPr>
      <w:rPr>
        <w:rFonts w:hint="default"/>
        <w:lang w:val="nb" w:eastAsia="en-US" w:bidi="ar-SA"/>
      </w:rPr>
    </w:lvl>
    <w:lvl w:ilvl="6" w:tplc="835A757C">
      <w:numFmt w:val="bullet"/>
      <w:lvlText w:val="•"/>
      <w:lvlJc w:val="left"/>
      <w:pPr>
        <w:ind w:left="5919" w:hanging="348"/>
      </w:pPr>
      <w:rPr>
        <w:rFonts w:hint="default"/>
        <w:lang w:val="nb" w:eastAsia="en-US" w:bidi="ar-SA"/>
      </w:rPr>
    </w:lvl>
    <w:lvl w:ilvl="7" w:tplc="707CE6E6">
      <w:numFmt w:val="bullet"/>
      <w:lvlText w:val="•"/>
      <w:lvlJc w:val="left"/>
      <w:pPr>
        <w:ind w:left="6766" w:hanging="348"/>
      </w:pPr>
      <w:rPr>
        <w:rFonts w:hint="default"/>
        <w:lang w:val="nb" w:eastAsia="en-US" w:bidi="ar-SA"/>
      </w:rPr>
    </w:lvl>
    <w:lvl w:ilvl="8" w:tplc="8EDE58C0">
      <w:numFmt w:val="bullet"/>
      <w:lvlText w:val="•"/>
      <w:lvlJc w:val="left"/>
      <w:pPr>
        <w:ind w:left="7613" w:hanging="348"/>
      </w:pPr>
      <w:rPr>
        <w:rFonts w:hint="default"/>
        <w:lang w:val="nb" w:eastAsia="en-US" w:bidi="ar-SA"/>
      </w:rPr>
    </w:lvl>
  </w:abstractNum>
  <w:abstractNum w:abstractNumId="7" w15:restartNumberingAfterBreak="0">
    <w:nsid w:val="1DC54DC8"/>
    <w:multiLevelType w:val="hybridMultilevel"/>
    <w:tmpl w:val="119A858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AAB2F54"/>
    <w:multiLevelType w:val="hybridMultilevel"/>
    <w:tmpl w:val="509CC46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FF57FE9"/>
    <w:multiLevelType w:val="hybridMultilevel"/>
    <w:tmpl w:val="F5207EEE"/>
    <w:lvl w:ilvl="0" w:tplc="04140019">
      <w:start w:val="1"/>
      <w:numFmt w:val="lowerLetter"/>
      <w:lvlText w:val="%1."/>
      <w:lvlJc w:val="left"/>
      <w:pPr>
        <w:ind w:left="720" w:hanging="360"/>
      </w:pPr>
      <w:rPr>
        <w:rFonts w:hint="default"/>
      </w:rPr>
    </w:lvl>
    <w:lvl w:ilvl="1" w:tplc="0414001B">
      <w:start w:val="1"/>
      <w:numFmt w:val="lowerRoman"/>
      <w:lvlText w:val="%2."/>
      <w:lvlJc w:val="right"/>
      <w:pPr>
        <w:ind w:left="108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4AC63C4"/>
    <w:multiLevelType w:val="hybridMultilevel"/>
    <w:tmpl w:val="C9C66B6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2463A8F"/>
    <w:multiLevelType w:val="hybridMultilevel"/>
    <w:tmpl w:val="785AB6D4"/>
    <w:lvl w:ilvl="0" w:tplc="606A2DFC">
      <w:start w:val="1"/>
      <w:numFmt w:val="lowerLetter"/>
      <w:lvlText w:val="%1."/>
      <w:lvlJc w:val="left"/>
      <w:pPr>
        <w:ind w:left="826" w:hanging="348"/>
      </w:pPr>
      <w:rPr>
        <w:rFonts w:ascii="Open Sans" w:eastAsia="Open Sans" w:hAnsi="Open Sans" w:cs="Open Sans" w:hint="default"/>
        <w:b w:val="0"/>
        <w:bCs w:val="0"/>
        <w:i w:val="0"/>
        <w:iCs w:val="0"/>
        <w:spacing w:val="-1"/>
        <w:w w:val="100"/>
        <w:sz w:val="22"/>
        <w:szCs w:val="22"/>
        <w:lang w:val="nb" w:eastAsia="en-US" w:bidi="ar-SA"/>
      </w:rPr>
    </w:lvl>
    <w:lvl w:ilvl="1" w:tplc="6DCC87BA">
      <w:numFmt w:val="bullet"/>
      <w:lvlText w:val="•"/>
      <w:lvlJc w:val="left"/>
      <w:pPr>
        <w:ind w:left="1668" w:hanging="348"/>
      </w:pPr>
      <w:rPr>
        <w:rFonts w:hint="default"/>
        <w:lang w:val="nb" w:eastAsia="en-US" w:bidi="ar-SA"/>
      </w:rPr>
    </w:lvl>
    <w:lvl w:ilvl="2" w:tplc="7046A9BE">
      <w:numFmt w:val="bullet"/>
      <w:lvlText w:val="•"/>
      <w:lvlJc w:val="left"/>
      <w:pPr>
        <w:ind w:left="2517" w:hanging="348"/>
      </w:pPr>
      <w:rPr>
        <w:rFonts w:hint="default"/>
        <w:lang w:val="nb" w:eastAsia="en-US" w:bidi="ar-SA"/>
      </w:rPr>
    </w:lvl>
    <w:lvl w:ilvl="3" w:tplc="4D0E867E">
      <w:numFmt w:val="bullet"/>
      <w:lvlText w:val="•"/>
      <w:lvlJc w:val="left"/>
      <w:pPr>
        <w:ind w:left="3365" w:hanging="348"/>
      </w:pPr>
      <w:rPr>
        <w:rFonts w:hint="default"/>
        <w:lang w:val="nb" w:eastAsia="en-US" w:bidi="ar-SA"/>
      </w:rPr>
    </w:lvl>
    <w:lvl w:ilvl="4" w:tplc="3996AE40">
      <w:numFmt w:val="bullet"/>
      <w:lvlText w:val="•"/>
      <w:lvlJc w:val="left"/>
      <w:pPr>
        <w:ind w:left="4214" w:hanging="348"/>
      </w:pPr>
      <w:rPr>
        <w:rFonts w:hint="default"/>
        <w:lang w:val="nb" w:eastAsia="en-US" w:bidi="ar-SA"/>
      </w:rPr>
    </w:lvl>
    <w:lvl w:ilvl="5" w:tplc="80EAEFE6">
      <w:numFmt w:val="bullet"/>
      <w:lvlText w:val="•"/>
      <w:lvlJc w:val="left"/>
      <w:pPr>
        <w:ind w:left="5063" w:hanging="348"/>
      </w:pPr>
      <w:rPr>
        <w:rFonts w:hint="default"/>
        <w:lang w:val="nb" w:eastAsia="en-US" w:bidi="ar-SA"/>
      </w:rPr>
    </w:lvl>
    <w:lvl w:ilvl="6" w:tplc="FD321B0E">
      <w:numFmt w:val="bullet"/>
      <w:lvlText w:val="•"/>
      <w:lvlJc w:val="left"/>
      <w:pPr>
        <w:ind w:left="5911" w:hanging="348"/>
      </w:pPr>
      <w:rPr>
        <w:rFonts w:hint="default"/>
        <w:lang w:val="nb" w:eastAsia="en-US" w:bidi="ar-SA"/>
      </w:rPr>
    </w:lvl>
    <w:lvl w:ilvl="7" w:tplc="49AC9F10">
      <w:numFmt w:val="bullet"/>
      <w:lvlText w:val="•"/>
      <w:lvlJc w:val="left"/>
      <w:pPr>
        <w:ind w:left="6760" w:hanging="348"/>
      </w:pPr>
      <w:rPr>
        <w:rFonts w:hint="default"/>
        <w:lang w:val="nb" w:eastAsia="en-US" w:bidi="ar-SA"/>
      </w:rPr>
    </w:lvl>
    <w:lvl w:ilvl="8" w:tplc="D692178E">
      <w:numFmt w:val="bullet"/>
      <w:lvlText w:val="•"/>
      <w:lvlJc w:val="left"/>
      <w:pPr>
        <w:ind w:left="7609" w:hanging="348"/>
      </w:pPr>
      <w:rPr>
        <w:rFonts w:hint="default"/>
        <w:lang w:val="nb" w:eastAsia="en-US" w:bidi="ar-SA"/>
      </w:rPr>
    </w:lvl>
  </w:abstractNum>
  <w:abstractNum w:abstractNumId="12" w15:restartNumberingAfterBreak="0">
    <w:nsid w:val="50C14BAB"/>
    <w:multiLevelType w:val="hybridMultilevel"/>
    <w:tmpl w:val="6B4CDF08"/>
    <w:lvl w:ilvl="0" w:tplc="D9D085D6">
      <w:start w:val="1"/>
      <w:numFmt w:val="lowerLetter"/>
      <w:lvlText w:val="%1."/>
      <w:lvlJc w:val="left"/>
      <w:pPr>
        <w:ind w:left="358" w:hanging="240"/>
      </w:pPr>
      <w:rPr>
        <w:rFonts w:hint="default"/>
        <w:spacing w:val="-1"/>
        <w:w w:val="100"/>
        <w:lang w:val="nb" w:eastAsia="en-US" w:bidi="ar-SA"/>
      </w:rPr>
    </w:lvl>
    <w:lvl w:ilvl="1" w:tplc="D97CE6E8">
      <w:start w:val="1"/>
      <w:numFmt w:val="lowerLetter"/>
      <w:lvlText w:val="%2."/>
      <w:lvlJc w:val="left"/>
      <w:pPr>
        <w:ind w:left="838" w:hanging="348"/>
      </w:pPr>
      <w:rPr>
        <w:rFonts w:ascii="Open Sans" w:eastAsia="Open Sans" w:hAnsi="Open Sans" w:cs="Open Sans" w:hint="default"/>
        <w:b w:val="0"/>
        <w:bCs w:val="0"/>
        <w:i w:val="0"/>
        <w:iCs w:val="0"/>
        <w:spacing w:val="-1"/>
        <w:w w:val="100"/>
        <w:sz w:val="22"/>
        <w:szCs w:val="22"/>
        <w:lang w:val="nb" w:eastAsia="en-US" w:bidi="ar-SA"/>
      </w:rPr>
    </w:lvl>
    <w:lvl w:ilvl="2" w:tplc="05E0C4A6">
      <w:numFmt w:val="bullet"/>
      <w:lvlText w:val="•"/>
      <w:lvlJc w:val="left"/>
      <w:pPr>
        <w:ind w:left="1780" w:hanging="348"/>
      </w:pPr>
      <w:rPr>
        <w:rFonts w:hint="default"/>
        <w:lang w:val="nb" w:eastAsia="en-US" w:bidi="ar-SA"/>
      </w:rPr>
    </w:lvl>
    <w:lvl w:ilvl="3" w:tplc="93CC63B6">
      <w:numFmt w:val="bullet"/>
      <w:lvlText w:val="•"/>
      <w:lvlJc w:val="left"/>
      <w:pPr>
        <w:ind w:left="2721" w:hanging="348"/>
      </w:pPr>
      <w:rPr>
        <w:rFonts w:hint="default"/>
        <w:lang w:val="nb" w:eastAsia="en-US" w:bidi="ar-SA"/>
      </w:rPr>
    </w:lvl>
    <w:lvl w:ilvl="4" w:tplc="A4D4C388">
      <w:numFmt w:val="bullet"/>
      <w:lvlText w:val="•"/>
      <w:lvlJc w:val="left"/>
      <w:pPr>
        <w:ind w:left="3662" w:hanging="348"/>
      </w:pPr>
      <w:rPr>
        <w:rFonts w:hint="default"/>
        <w:lang w:val="nb" w:eastAsia="en-US" w:bidi="ar-SA"/>
      </w:rPr>
    </w:lvl>
    <w:lvl w:ilvl="5" w:tplc="D71A9140">
      <w:numFmt w:val="bullet"/>
      <w:lvlText w:val="•"/>
      <w:lvlJc w:val="left"/>
      <w:pPr>
        <w:ind w:left="4602" w:hanging="348"/>
      </w:pPr>
      <w:rPr>
        <w:rFonts w:hint="default"/>
        <w:lang w:val="nb" w:eastAsia="en-US" w:bidi="ar-SA"/>
      </w:rPr>
    </w:lvl>
    <w:lvl w:ilvl="6" w:tplc="AFD4D93C">
      <w:numFmt w:val="bullet"/>
      <w:lvlText w:val="•"/>
      <w:lvlJc w:val="left"/>
      <w:pPr>
        <w:ind w:left="5543" w:hanging="348"/>
      </w:pPr>
      <w:rPr>
        <w:rFonts w:hint="default"/>
        <w:lang w:val="nb" w:eastAsia="en-US" w:bidi="ar-SA"/>
      </w:rPr>
    </w:lvl>
    <w:lvl w:ilvl="7" w:tplc="5478E32C">
      <w:numFmt w:val="bullet"/>
      <w:lvlText w:val="•"/>
      <w:lvlJc w:val="left"/>
      <w:pPr>
        <w:ind w:left="6484" w:hanging="348"/>
      </w:pPr>
      <w:rPr>
        <w:rFonts w:hint="default"/>
        <w:lang w:val="nb" w:eastAsia="en-US" w:bidi="ar-SA"/>
      </w:rPr>
    </w:lvl>
    <w:lvl w:ilvl="8" w:tplc="A7D895AE">
      <w:numFmt w:val="bullet"/>
      <w:lvlText w:val="•"/>
      <w:lvlJc w:val="left"/>
      <w:pPr>
        <w:ind w:left="7424" w:hanging="348"/>
      </w:pPr>
      <w:rPr>
        <w:rFonts w:hint="default"/>
        <w:lang w:val="nb" w:eastAsia="en-US" w:bidi="ar-SA"/>
      </w:rPr>
    </w:lvl>
  </w:abstractNum>
  <w:abstractNum w:abstractNumId="13" w15:restartNumberingAfterBreak="0">
    <w:nsid w:val="53D54970"/>
    <w:multiLevelType w:val="hybridMultilevel"/>
    <w:tmpl w:val="01E61862"/>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B324F12"/>
    <w:multiLevelType w:val="hybridMultilevel"/>
    <w:tmpl w:val="69264344"/>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B7D18BD"/>
    <w:multiLevelType w:val="hybridMultilevel"/>
    <w:tmpl w:val="73342DD2"/>
    <w:lvl w:ilvl="0" w:tplc="4EA8FD26">
      <w:start w:val="1"/>
      <w:numFmt w:val="lowerLetter"/>
      <w:lvlText w:val="%1."/>
      <w:lvlJc w:val="left"/>
      <w:pPr>
        <w:ind w:left="826" w:hanging="348"/>
      </w:pPr>
      <w:rPr>
        <w:rFonts w:hint="default"/>
        <w:spacing w:val="-1"/>
        <w:w w:val="100"/>
        <w:lang w:val="nb" w:eastAsia="en-US" w:bidi="ar-SA"/>
      </w:rPr>
    </w:lvl>
    <w:lvl w:ilvl="1" w:tplc="51AC8C2E">
      <w:numFmt w:val="bullet"/>
      <w:lvlText w:val="•"/>
      <w:lvlJc w:val="left"/>
      <w:pPr>
        <w:ind w:left="1668" w:hanging="348"/>
      </w:pPr>
      <w:rPr>
        <w:rFonts w:hint="default"/>
        <w:lang w:val="nb" w:eastAsia="en-US" w:bidi="ar-SA"/>
      </w:rPr>
    </w:lvl>
    <w:lvl w:ilvl="2" w:tplc="3864AB70">
      <w:numFmt w:val="bullet"/>
      <w:lvlText w:val="•"/>
      <w:lvlJc w:val="left"/>
      <w:pPr>
        <w:ind w:left="2517" w:hanging="348"/>
      </w:pPr>
      <w:rPr>
        <w:rFonts w:hint="default"/>
        <w:lang w:val="nb" w:eastAsia="en-US" w:bidi="ar-SA"/>
      </w:rPr>
    </w:lvl>
    <w:lvl w:ilvl="3" w:tplc="90220E7C">
      <w:numFmt w:val="bullet"/>
      <w:lvlText w:val="•"/>
      <w:lvlJc w:val="left"/>
      <w:pPr>
        <w:ind w:left="3365" w:hanging="348"/>
      </w:pPr>
      <w:rPr>
        <w:rFonts w:hint="default"/>
        <w:lang w:val="nb" w:eastAsia="en-US" w:bidi="ar-SA"/>
      </w:rPr>
    </w:lvl>
    <w:lvl w:ilvl="4" w:tplc="1E88C716">
      <w:numFmt w:val="bullet"/>
      <w:lvlText w:val="•"/>
      <w:lvlJc w:val="left"/>
      <w:pPr>
        <w:ind w:left="4214" w:hanging="348"/>
      </w:pPr>
      <w:rPr>
        <w:rFonts w:hint="default"/>
        <w:lang w:val="nb" w:eastAsia="en-US" w:bidi="ar-SA"/>
      </w:rPr>
    </w:lvl>
    <w:lvl w:ilvl="5" w:tplc="150262D2">
      <w:numFmt w:val="bullet"/>
      <w:lvlText w:val="•"/>
      <w:lvlJc w:val="left"/>
      <w:pPr>
        <w:ind w:left="5063" w:hanging="348"/>
      </w:pPr>
      <w:rPr>
        <w:rFonts w:hint="default"/>
        <w:lang w:val="nb" w:eastAsia="en-US" w:bidi="ar-SA"/>
      </w:rPr>
    </w:lvl>
    <w:lvl w:ilvl="6" w:tplc="AAE20BAC">
      <w:numFmt w:val="bullet"/>
      <w:lvlText w:val="•"/>
      <w:lvlJc w:val="left"/>
      <w:pPr>
        <w:ind w:left="5911" w:hanging="348"/>
      </w:pPr>
      <w:rPr>
        <w:rFonts w:hint="default"/>
        <w:lang w:val="nb" w:eastAsia="en-US" w:bidi="ar-SA"/>
      </w:rPr>
    </w:lvl>
    <w:lvl w:ilvl="7" w:tplc="1B32CB5C">
      <w:numFmt w:val="bullet"/>
      <w:lvlText w:val="•"/>
      <w:lvlJc w:val="left"/>
      <w:pPr>
        <w:ind w:left="6760" w:hanging="348"/>
      </w:pPr>
      <w:rPr>
        <w:rFonts w:hint="default"/>
        <w:lang w:val="nb" w:eastAsia="en-US" w:bidi="ar-SA"/>
      </w:rPr>
    </w:lvl>
    <w:lvl w:ilvl="8" w:tplc="0A641B1C">
      <w:numFmt w:val="bullet"/>
      <w:lvlText w:val="•"/>
      <w:lvlJc w:val="left"/>
      <w:pPr>
        <w:ind w:left="7609" w:hanging="348"/>
      </w:pPr>
      <w:rPr>
        <w:rFonts w:hint="default"/>
        <w:lang w:val="nb" w:eastAsia="en-US" w:bidi="ar-SA"/>
      </w:rPr>
    </w:lvl>
  </w:abstractNum>
  <w:abstractNum w:abstractNumId="16" w15:restartNumberingAfterBreak="0">
    <w:nsid w:val="5C1C68B4"/>
    <w:multiLevelType w:val="hybridMultilevel"/>
    <w:tmpl w:val="3D682768"/>
    <w:lvl w:ilvl="0" w:tplc="2084E436">
      <w:start w:val="1"/>
      <w:numFmt w:val="lowerLetter"/>
      <w:lvlText w:val="%1."/>
      <w:lvlJc w:val="left"/>
      <w:pPr>
        <w:ind w:left="838" w:hanging="348"/>
      </w:pPr>
      <w:rPr>
        <w:rFonts w:ascii="Open Sans" w:eastAsia="Open Sans" w:hAnsi="Open Sans" w:cs="Open Sans" w:hint="default"/>
        <w:b w:val="0"/>
        <w:bCs w:val="0"/>
        <w:i w:val="0"/>
        <w:iCs w:val="0"/>
        <w:spacing w:val="-1"/>
        <w:w w:val="100"/>
        <w:sz w:val="23"/>
        <w:szCs w:val="23"/>
        <w:lang w:val="nb" w:eastAsia="en-US" w:bidi="ar-SA"/>
      </w:rPr>
    </w:lvl>
    <w:lvl w:ilvl="1" w:tplc="749C1F4A">
      <w:numFmt w:val="bullet"/>
      <w:lvlText w:val="•"/>
      <w:lvlJc w:val="left"/>
      <w:pPr>
        <w:ind w:left="1686" w:hanging="348"/>
      </w:pPr>
      <w:rPr>
        <w:rFonts w:hint="default"/>
        <w:lang w:val="nb" w:eastAsia="en-US" w:bidi="ar-SA"/>
      </w:rPr>
    </w:lvl>
    <w:lvl w:ilvl="2" w:tplc="9CCA812A">
      <w:numFmt w:val="bullet"/>
      <w:lvlText w:val="•"/>
      <w:lvlJc w:val="left"/>
      <w:pPr>
        <w:ind w:left="2533" w:hanging="348"/>
      </w:pPr>
      <w:rPr>
        <w:rFonts w:hint="default"/>
        <w:lang w:val="nb" w:eastAsia="en-US" w:bidi="ar-SA"/>
      </w:rPr>
    </w:lvl>
    <w:lvl w:ilvl="3" w:tplc="9CD047CA">
      <w:numFmt w:val="bullet"/>
      <w:lvlText w:val="•"/>
      <w:lvlJc w:val="left"/>
      <w:pPr>
        <w:ind w:left="3379" w:hanging="348"/>
      </w:pPr>
      <w:rPr>
        <w:rFonts w:hint="default"/>
        <w:lang w:val="nb" w:eastAsia="en-US" w:bidi="ar-SA"/>
      </w:rPr>
    </w:lvl>
    <w:lvl w:ilvl="4" w:tplc="727EDF48">
      <w:numFmt w:val="bullet"/>
      <w:lvlText w:val="•"/>
      <w:lvlJc w:val="left"/>
      <w:pPr>
        <w:ind w:left="4226" w:hanging="348"/>
      </w:pPr>
      <w:rPr>
        <w:rFonts w:hint="default"/>
        <w:lang w:val="nb" w:eastAsia="en-US" w:bidi="ar-SA"/>
      </w:rPr>
    </w:lvl>
    <w:lvl w:ilvl="5" w:tplc="7E62D932">
      <w:numFmt w:val="bullet"/>
      <w:lvlText w:val="•"/>
      <w:lvlJc w:val="left"/>
      <w:pPr>
        <w:ind w:left="5073" w:hanging="348"/>
      </w:pPr>
      <w:rPr>
        <w:rFonts w:hint="default"/>
        <w:lang w:val="nb" w:eastAsia="en-US" w:bidi="ar-SA"/>
      </w:rPr>
    </w:lvl>
    <w:lvl w:ilvl="6" w:tplc="EB524D12">
      <w:numFmt w:val="bullet"/>
      <w:lvlText w:val="•"/>
      <w:lvlJc w:val="left"/>
      <w:pPr>
        <w:ind w:left="5919" w:hanging="348"/>
      </w:pPr>
      <w:rPr>
        <w:rFonts w:hint="default"/>
        <w:lang w:val="nb" w:eastAsia="en-US" w:bidi="ar-SA"/>
      </w:rPr>
    </w:lvl>
    <w:lvl w:ilvl="7" w:tplc="44CEFC5C">
      <w:numFmt w:val="bullet"/>
      <w:lvlText w:val="•"/>
      <w:lvlJc w:val="left"/>
      <w:pPr>
        <w:ind w:left="6766" w:hanging="348"/>
      </w:pPr>
      <w:rPr>
        <w:rFonts w:hint="default"/>
        <w:lang w:val="nb" w:eastAsia="en-US" w:bidi="ar-SA"/>
      </w:rPr>
    </w:lvl>
    <w:lvl w:ilvl="8" w:tplc="1D1654E8">
      <w:numFmt w:val="bullet"/>
      <w:lvlText w:val="•"/>
      <w:lvlJc w:val="left"/>
      <w:pPr>
        <w:ind w:left="7613" w:hanging="348"/>
      </w:pPr>
      <w:rPr>
        <w:rFonts w:hint="default"/>
        <w:lang w:val="nb" w:eastAsia="en-US" w:bidi="ar-SA"/>
      </w:rPr>
    </w:lvl>
  </w:abstractNum>
  <w:abstractNum w:abstractNumId="17" w15:restartNumberingAfterBreak="0">
    <w:nsid w:val="6E50482A"/>
    <w:multiLevelType w:val="hybridMultilevel"/>
    <w:tmpl w:val="05BC3A3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4244C4B"/>
    <w:multiLevelType w:val="hybridMultilevel"/>
    <w:tmpl w:val="2A684D0E"/>
    <w:lvl w:ilvl="0" w:tplc="8DC8A324">
      <w:start w:val="1"/>
      <w:numFmt w:val="lowerLetter"/>
      <w:lvlText w:val="%1."/>
      <w:lvlJc w:val="left"/>
      <w:pPr>
        <w:ind w:left="838" w:hanging="361"/>
      </w:pPr>
      <w:rPr>
        <w:rFonts w:ascii="Open Sans" w:eastAsia="Open Sans" w:hAnsi="Open Sans" w:cs="Open Sans" w:hint="default"/>
        <w:b w:val="0"/>
        <w:bCs w:val="0"/>
        <w:i w:val="0"/>
        <w:iCs w:val="0"/>
        <w:spacing w:val="-1"/>
        <w:w w:val="100"/>
        <w:sz w:val="23"/>
        <w:szCs w:val="23"/>
        <w:lang w:val="nb" w:eastAsia="en-US" w:bidi="ar-SA"/>
      </w:rPr>
    </w:lvl>
    <w:lvl w:ilvl="1" w:tplc="3A901D92">
      <w:numFmt w:val="bullet"/>
      <w:lvlText w:val="•"/>
      <w:lvlJc w:val="left"/>
      <w:pPr>
        <w:ind w:left="1686" w:hanging="361"/>
      </w:pPr>
      <w:rPr>
        <w:rFonts w:hint="default"/>
        <w:lang w:val="nb" w:eastAsia="en-US" w:bidi="ar-SA"/>
      </w:rPr>
    </w:lvl>
    <w:lvl w:ilvl="2" w:tplc="A9A0F314">
      <w:numFmt w:val="bullet"/>
      <w:lvlText w:val="•"/>
      <w:lvlJc w:val="left"/>
      <w:pPr>
        <w:ind w:left="2533" w:hanging="361"/>
      </w:pPr>
      <w:rPr>
        <w:rFonts w:hint="default"/>
        <w:lang w:val="nb" w:eastAsia="en-US" w:bidi="ar-SA"/>
      </w:rPr>
    </w:lvl>
    <w:lvl w:ilvl="3" w:tplc="0D9C69C4">
      <w:numFmt w:val="bullet"/>
      <w:lvlText w:val="•"/>
      <w:lvlJc w:val="left"/>
      <w:pPr>
        <w:ind w:left="3379" w:hanging="361"/>
      </w:pPr>
      <w:rPr>
        <w:rFonts w:hint="default"/>
        <w:lang w:val="nb" w:eastAsia="en-US" w:bidi="ar-SA"/>
      </w:rPr>
    </w:lvl>
    <w:lvl w:ilvl="4" w:tplc="E474CE4C">
      <w:numFmt w:val="bullet"/>
      <w:lvlText w:val="•"/>
      <w:lvlJc w:val="left"/>
      <w:pPr>
        <w:ind w:left="4226" w:hanging="361"/>
      </w:pPr>
      <w:rPr>
        <w:rFonts w:hint="default"/>
        <w:lang w:val="nb" w:eastAsia="en-US" w:bidi="ar-SA"/>
      </w:rPr>
    </w:lvl>
    <w:lvl w:ilvl="5" w:tplc="D2768910">
      <w:numFmt w:val="bullet"/>
      <w:lvlText w:val="•"/>
      <w:lvlJc w:val="left"/>
      <w:pPr>
        <w:ind w:left="5073" w:hanging="361"/>
      </w:pPr>
      <w:rPr>
        <w:rFonts w:hint="default"/>
        <w:lang w:val="nb" w:eastAsia="en-US" w:bidi="ar-SA"/>
      </w:rPr>
    </w:lvl>
    <w:lvl w:ilvl="6" w:tplc="C136C272">
      <w:numFmt w:val="bullet"/>
      <w:lvlText w:val="•"/>
      <w:lvlJc w:val="left"/>
      <w:pPr>
        <w:ind w:left="5919" w:hanging="361"/>
      </w:pPr>
      <w:rPr>
        <w:rFonts w:hint="default"/>
        <w:lang w:val="nb" w:eastAsia="en-US" w:bidi="ar-SA"/>
      </w:rPr>
    </w:lvl>
    <w:lvl w:ilvl="7" w:tplc="13DADD54">
      <w:numFmt w:val="bullet"/>
      <w:lvlText w:val="•"/>
      <w:lvlJc w:val="left"/>
      <w:pPr>
        <w:ind w:left="6766" w:hanging="361"/>
      </w:pPr>
      <w:rPr>
        <w:rFonts w:hint="default"/>
        <w:lang w:val="nb" w:eastAsia="en-US" w:bidi="ar-SA"/>
      </w:rPr>
    </w:lvl>
    <w:lvl w:ilvl="8" w:tplc="7C00A63C">
      <w:numFmt w:val="bullet"/>
      <w:lvlText w:val="•"/>
      <w:lvlJc w:val="left"/>
      <w:pPr>
        <w:ind w:left="7613" w:hanging="361"/>
      </w:pPr>
      <w:rPr>
        <w:rFonts w:hint="default"/>
        <w:lang w:val="nb" w:eastAsia="en-US" w:bidi="ar-SA"/>
      </w:rPr>
    </w:lvl>
  </w:abstractNum>
  <w:abstractNum w:abstractNumId="19" w15:restartNumberingAfterBreak="0">
    <w:nsid w:val="74A94929"/>
    <w:multiLevelType w:val="hybridMultilevel"/>
    <w:tmpl w:val="5C76A3C8"/>
    <w:lvl w:ilvl="0" w:tplc="04140019">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C8C846C0">
      <w:start w:val="1"/>
      <w:numFmt w:val="decimal"/>
      <w:lvlText w:val="(%3)"/>
      <w:lvlJc w:val="left"/>
      <w:pPr>
        <w:ind w:left="2360" w:hanging="38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7A654CEF"/>
    <w:multiLevelType w:val="hybridMultilevel"/>
    <w:tmpl w:val="B5307FCC"/>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883295448">
    <w:abstractNumId w:val="0"/>
  </w:num>
  <w:num w:numId="2" w16cid:durableId="1218515745">
    <w:abstractNumId w:val="1"/>
  </w:num>
  <w:num w:numId="3" w16cid:durableId="60759827">
    <w:abstractNumId w:val="18"/>
  </w:num>
  <w:num w:numId="4" w16cid:durableId="115871888">
    <w:abstractNumId w:val="15"/>
  </w:num>
  <w:num w:numId="5" w16cid:durableId="1465655167">
    <w:abstractNumId w:val="11"/>
  </w:num>
  <w:num w:numId="6" w16cid:durableId="1377046199">
    <w:abstractNumId w:val="6"/>
  </w:num>
  <w:num w:numId="7" w16cid:durableId="938483520">
    <w:abstractNumId w:val="5"/>
  </w:num>
  <w:num w:numId="8" w16cid:durableId="756747957">
    <w:abstractNumId w:val="16"/>
  </w:num>
  <w:num w:numId="9" w16cid:durableId="1091312467">
    <w:abstractNumId w:val="12"/>
  </w:num>
  <w:num w:numId="10" w16cid:durableId="1588423147">
    <w:abstractNumId w:val="14"/>
  </w:num>
  <w:num w:numId="11" w16cid:durableId="350498527">
    <w:abstractNumId w:val="10"/>
  </w:num>
  <w:num w:numId="12" w16cid:durableId="479805518">
    <w:abstractNumId w:val="2"/>
  </w:num>
  <w:num w:numId="13" w16cid:durableId="383453000">
    <w:abstractNumId w:val="13"/>
  </w:num>
  <w:num w:numId="14" w16cid:durableId="2123498912">
    <w:abstractNumId w:val="17"/>
  </w:num>
  <w:num w:numId="15" w16cid:durableId="642854235">
    <w:abstractNumId w:val="8"/>
  </w:num>
  <w:num w:numId="16" w16cid:durableId="1903906319">
    <w:abstractNumId w:val="3"/>
  </w:num>
  <w:num w:numId="17" w16cid:durableId="1589386867">
    <w:abstractNumId w:val="20"/>
  </w:num>
  <w:num w:numId="18" w16cid:durableId="302394650">
    <w:abstractNumId w:val="9"/>
  </w:num>
  <w:num w:numId="19" w16cid:durableId="447045294">
    <w:abstractNumId w:val="7"/>
  </w:num>
  <w:num w:numId="20" w16cid:durableId="420762896">
    <w:abstractNumId w:val="19"/>
  </w:num>
  <w:num w:numId="21" w16cid:durableId="1223755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ocumentProtection w:edit="forms" w:enforcement="0"/>
  <w:defaultTabStop w:val="708"/>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5CC"/>
    <w:rsid w:val="000078BF"/>
    <w:rsid w:val="000147A9"/>
    <w:rsid w:val="00023222"/>
    <w:rsid w:val="00031306"/>
    <w:rsid w:val="00031377"/>
    <w:rsid w:val="00040C5B"/>
    <w:rsid w:val="00046C56"/>
    <w:rsid w:val="00076BB7"/>
    <w:rsid w:val="000A7D13"/>
    <w:rsid w:val="000D48D9"/>
    <w:rsid w:val="000E76B7"/>
    <w:rsid w:val="000F159F"/>
    <w:rsid w:val="000F2FDA"/>
    <w:rsid w:val="000F4076"/>
    <w:rsid w:val="00105D5A"/>
    <w:rsid w:val="001136F8"/>
    <w:rsid w:val="00115A53"/>
    <w:rsid w:val="001721A8"/>
    <w:rsid w:val="001E0EFF"/>
    <w:rsid w:val="001E1B90"/>
    <w:rsid w:val="001E53B8"/>
    <w:rsid w:val="0023157A"/>
    <w:rsid w:val="00254A75"/>
    <w:rsid w:val="002723C5"/>
    <w:rsid w:val="002853F2"/>
    <w:rsid w:val="00296589"/>
    <w:rsid w:val="002A01E1"/>
    <w:rsid w:val="002B5214"/>
    <w:rsid w:val="002E0980"/>
    <w:rsid w:val="002F2685"/>
    <w:rsid w:val="002F7F59"/>
    <w:rsid w:val="00301D7D"/>
    <w:rsid w:val="00363182"/>
    <w:rsid w:val="003A7E9B"/>
    <w:rsid w:val="003C43A2"/>
    <w:rsid w:val="003D37D0"/>
    <w:rsid w:val="003D439C"/>
    <w:rsid w:val="00407908"/>
    <w:rsid w:val="004277FC"/>
    <w:rsid w:val="00442817"/>
    <w:rsid w:val="0046381E"/>
    <w:rsid w:val="0048692D"/>
    <w:rsid w:val="004B40DB"/>
    <w:rsid w:val="004C2E6B"/>
    <w:rsid w:val="004E4F92"/>
    <w:rsid w:val="004E6E9D"/>
    <w:rsid w:val="005021D2"/>
    <w:rsid w:val="00503D06"/>
    <w:rsid w:val="00522E7B"/>
    <w:rsid w:val="00545A9A"/>
    <w:rsid w:val="00560F65"/>
    <w:rsid w:val="0056122C"/>
    <w:rsid w:val="005A63BC"/>
    <w:rsid w:val="005B39F1"/>
    <w:rsid w:val="005B61B7"/>
    <w:rsid w:val="005C55CC"/>
    <w:rsid w:val="005E2610"/>
    <w:rsid w:val="005E6CAE"/>
    <w:rsid w:val="005F0ABE"/>
    <w:rsid w:val="005F378D"/>
    <w:rsid w:val="00601B45"/>
    <w:rsid w:val="006023AC"/>
    <w:rsid w:val="00660FCF"/>
    <w:rsid w:val="00687150"/>
    <w:rsid w:val="006A1AB9"/>
    <w:rsid w:val="006C255D"/>
    <w:rsid w:val="006E7DD3"/>
    <w:rsid w:val="00702379"/>
    <w:rsid w:val="00710545"/>
    <w:rsid w:val="007439A4"/>
    <w:rsid w:val="00755278"/>
    <w:rsid w:val="007A12EE"/>
    <w:rsid w:val="007E0F02"/>
    <w:rsid w:val="007E7F74"/>
    <w:rsid w:val="008238A4"/>
    <w:rsid w:val="00833C9C"/>
    <w:rsid w:val="00855001"/>
    <w:rsid w:val="0089497F"/>
    <w:rsid w:val="008B4DCA"/>
    <w:rsid w:val="008B59BD"/>
    <w:rsid w:val="008C580B"/>
    <w:rsid w:val="0096572B"/>
    <w:rsid w:val="009659C9"/>
    <w:rsid w:val="00965D55"/>
    <w:rsid w:val="00972FD8"/>
    <w:rsid w:val="009754E9"/>
    <w:rsid w:val="00991AB6"/>
    <w:rsid w:val="009B55CC"/>
    <w:rsid w:val="009D1095"/>
    <w:rsid w:val="009F52AE"/>
    <w:rsid w:val="00A02088"/>
    <w:rsid w:val="00A07F67"/>
    <w:rsid w:val="00A12F66"/>
    <w:rsid w:val="00A63031"/>
    <w:rsid w:val="00A741E0"/>
    <w:rsid w:val="00A94077"/>
    <w:rsid w:val="00A976B3"/>
    <w:rsid w:val="00AB4CA2"/>
    <w:rsid w:val="00AB745F"/>
    <w:rsid w:val="00AE175B"/>
    <w:rsid w:val="00AF19A9"/>
    <w:rsid w:val="00B20535"/>
    <w:rsid w:val="00B21103"/>
    <w:rsid w:val="00B27B47"/>
    <w:rsid w:val="00B36D95"/>
    <w:rsid w:val="00B41BEB"/>
    <w:rsid w:val="00B46247"/>
    <w:rsid w:val="00B50181"/>
    <w:rsid w:val="00BB3E97"/>
    <w:rsid w:val="00C0228E"/>
    <w:rsid w:val="00C5719B"/>
    <w:rsid w:val="00C622F3"/>
    <w:rsid w:val="00C665C1"/>
    <w:rsid w:val="00C84040"/>
    <w:rsid w:val="00CA15FF"/>
    <w:rsid w:val="00CB61CD"/>
    <w:rsid w:val="00CC05E0"/>
    <w:rsid w:val="00CD09A0"/>
    <w:rsid w:val="00CD49A6"/>
    <w:rsid w:val="00D14482"/>
    <w:rsid w:val="00D35B0C"/>
    <w:rsid w:val="00D46AAD"/>
    <w:rsid w:val="00D530AF"/>
    <w:rsid w:val="00D94934"/>
    <w:rsid w:val="00D95215"/>
    <w:rsid w:val="00D95FED"/>
    <w:rsid w:val="00DA60A2"/>
    <w:rsid w:val="00DB2174"/>
    <w:rsid w:val="00DF1C40"/>
    <w:rsid w:val="00DF3452"/>
    <w:rsid w:val="00E144DE"/>
    <w:rsid w:val="00E24839"/>
    <w:rsid w:val="00E2670B"/>
    <w:rsid w:val="00E44D0C"/>
    <w:rsid w:val="00E57943"/>
    <w:rsid w:val="00E60EE5"/>
    <w:rsid w:val="00E635A1"/>
    <w:rsid w:val="00E66519"/>
    <w:rsid w:val="00E76076"/>
    <w:rsid w:val="00E84BA0"/>
    <w:rsid w:val="00E85D8E"/>
    <w:rsid w:val="00EA1DAA"/>
    <w:rsid w:val="00EB4733"/>
    <w:rsid w:val="00EC35A4"/>
    <w:rsid w:val="00ED158C"/>
    <w:rsid w:val="00ED343F"/>
    <w:rsid w:val="00F542A5"/>
    <w:rsid w:val="00F62DB4"/>
    <w:rsid w:val="00F743F5"/>
    <w:rsid w:val="00FA4B78"/>
    <w:rsid w:val="00FE2E1F"/>
    <w:rsid w:val="00FF2B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7577A9D"/>
  <w15:chartTrackingRefBased/>
  <w15:docId w15:val="{D03CBD2E-54D6-48BD-9BE0-EBAAF347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57A"/>
    <w:pPr>
      <w:jc w:val="both"/>
    </w:pPr>
    <w:rPr>
      <w:rFonts w:ascii="Open Sans" w:hAnsi="Open Sans"/>
    </w:rPr>
  </w:style>
  <w:style w:type="paragraph" w:styleId="Overskrift1">
    <w:name w:val="heading 1"/>
    <w:basedOn w:val="Normal"/>
    <w:next w:val="Normal"/>
    <w:link w:val="Overskrift1Tegn"/>
    <w:uiPriority w:val="9"/>
    <w:qFormat/>
    <w:rsid w:val="008B59BD"/>
    <w:pPr>
      <w:keepNext/>
      <w:keepLines/>
      <w:spacing w:before="240"/>
      <w:outlineLvl w:val="0"/>
    </w:pPr>
    <w:rPr>
      <w:rFonts w:ascii="Bricolage Grotesque 14pt Medium" w:eastAsiaTheme="majorEastAsia" w:hAnsi="Bricolage Grotesque 14pt Medium" w:cstheme="majorBidi"/>
      <w:sz w:val="28"/>
      <w:szCs w:val="32"/>
    </w:rPr>
  </w:style>
  <w:style w:type="paragraph" w:styleId="Overskrift2">
    <w:name w:val="heading 2"/>
    <w:basedOn w:val="Normal"/>
    <w:next w:val="Normal"/>
    <w:link w:val="Overskrift2Tegn"/>
    <w:uiPriority w:val="9"/>
    <w:semiHidden/>
    <w:unhideWhenUsed/>
    <w:qFormat/>
    <w:rsid w:val="00076BB7"/>
    <w:pPr>
      <w:keepNext/>
      <w:keepLines/>
      <w:spacing w:before="40"/>
      <w:outlineLvl w:val="1"/>
    </w:pPr>
    <w:rPr>
      <w:rFonts w:ascii="Bricolage Grotesque 14pt Medium" w:eastAsiaTheme="majorEastAsia" w:hAnsi="Bricolage Grotesque 14pt Medium" w:cstheme="majorBidi"/>
      <w:b/>
      <w:i/>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D37D0"/>
    <w:pPr>
      <w:tabs>
        <w:tab w:val="center" w:pos="4536"/>
        <w:tab w:val="right" w:pos="9072"/>
      </w:tabs>
    </w:pPr>
  </w:style>
  <w:style w:type="character" w:customStyle="1" w:styleId="TopptekstTegn">
    <w:name w:val="Topptekst Tegn"/>
    <w:basedOn w:val="Standardskriftforavsnitt"/>
    <w:link w:val="Topptekst"/>
    <w:uiPriority w:val="99"/>
    <w:rsid w:val="003D37D0"/>
  </w:style>
  <w:style w:type="paragraph" w:styleId="Bunntekst">
    <w:name w:val="footer"/>
    <w:basedOn w:val="Normal"/>
    <w:link w:val="BunntekstTegn"/>
    <w:uiPriority w:val="99"/>
    <w:unhideWhenUsed/>
    <w:rsid w:val="003D37D0"/>
    <w:pPr>
      <w:tabs>
        <w:tab w:val="center" w:pos="4536"/>
        <w:tab w:val="right" w:pos="9072"/>
      </w:tabs>
    </w:pPr>
  </w:style>
  <w:style w:type="character" w:customStyle="1" w:styleId="BunntekstTegn">
    <w:name w:val="Bunntekst Tegn"/>
    <w:basedOn w:val="Standardskriftforavsnitt"/>
    <w:link w:val="Bunntekst"/>
    <w:uiPriority w:val="99"/>
    <w:rsid w:val="003D37D0"/>
  </w:style>
  <w:style w:type="paragraph" w:styleId="Ingenmellomrom">
    <w:name w:val="No Spacing"/>
    <w:uiPriority w:val="1"/>
    <w:qFormat/>
    <w:rsid w:val="00BB3E97"/>
    <w:rPr>
      <w:rFonts w:ascii="Open Sans" w:hAnsi="Open Sans"/>
    </w:rPr>
  </w:style>
  <w:style w:type="character" w:customStyle="1" w:styleId="Overskrift1Tegn">
    <w:name w:val="Overskrift 1 Tegn"/>
    <w:basedOn w:val="Standardskriftforavsnitt"/>
    <w:link w:val="Overskrift1"/>
    <w:uiPriority w:val="9"/>
    <w:rsid w:val="008B59BD"/>
    <w:rPr>
      <w:rFonts w:ascii="Bricolage Grotesque 14pt Medium" w:eastAsiaTheme="majorEastAsia" w:hAnsi="Bricolage Grotesque 14pt Medium" w:cstheme="majorBidi"/>
      <w:sz w:val="28"/>
      <w:szCs w:val="32"/>
    </w:rPr>
  </w:style>
  <w:style w:type="character" w:customStyle="1" w:styleId="Overskrift2Tegn">
    <w:name w:val="Overskrift 2 Tegn"/>
    <w:basedOn w:val="Standardskriftforavsnitt"/>
    <w:link w:val="Overskrift2"/>
    <w:uiPriority w:val="9"/>
    <w:semiHidden/>
    <w:rsid w:val="00076BB7"/>
    <w:rPr>
      <w:rFonts w:ascii="Bricolage Grotesque 14pt Medium" w:eastAsiaTheme="majorEastAsia" w:hAnsi="Bricolage Grotesque 14pt Medium" w:cstheme="majorBidi"/>
      <w:b/>
      <w:i/>
      <w:sz w:val="26"/>
      <w:szCs w:val="26"/>
    </w:rPr>
  </w:style>
  <w:style w:type="paragraph" w:styleId="Tittel">
    <w:name w:val="Title"/>
    <w:basedOn w:val="Normal"/>
    <w:next w:val="Normal"/>
    <w:link w:val="TittelTegn"/>
    <w:uiPriority w:val="10"/>
    <w:qFormat/>
    <w:rsid w:val="00076BB7"/>
    <w:pPr>
      <w:contextualSpacing/>
      <w:jc w:val="center"/>
    </w:pPr>
    <w:rPr>
      <w:rFonts w:ascii="Dosis" w:eastAsiaTheme="majorEastAsia" w:hAnsi="Dosis" w:cstheme="majorBidi"/>
      <w:spacing w:val="-10"/>
      <w:kern w:val="28"/>
      <w:sz w:val="56"/>
      <w:szCs w:val="56"/>
    </w:rPr>
  </w:style>
  <w:style w:type="character" w:customStyle="1" w:styleId="TittelTegn">
    <w:name w:val="Tittel Tegn"/>
    <w:basedOn w:val="Standardskriftforavsnitt"/>
    <w:link w:val="Tittel"/>
    <w:uiPriority w:val="10"/>
    <w:rsid w:val="00076BB7"/>
    <w:rPr>
      <w:rFonts w:ascii="Dosis" w:eastAsiaTheme="majorEastAsia" w:hAnsi="Dosis" w:cstheme="majorBidi"/>
      <w:spacing w:val="-10"/>
      <w:kern w:val="28"/>
      <w:sz w:val="56"/>
      <w:szCs w:val="56"/>
    </w:rPr>
  </w:style>
  <w:style w:type="paragraph" w:styleId="Undertittel">
    <w:name w:val="Subtitle"/>
    <w:basedOn w:val="Normal"/>
    <w:next w:val="Normal"/>
    <w:link w:val="UndertittelTegn"/>
    <w:uiPriority w:val="11"/>
    <w:qFormat/>
    <w:rsid w:val="00076BB7"/>
    <w:pPr>
      <w:numPr>
        <w:ilvl w:val="1"/>
      </w:numPr>
      <w:spacing w:after="160"/>
      <w:jc w:val="center"/>
    </w:pPr>
    <w:rPr>
      <w:rFonts w:ascii="Dosis ExtraBold" w:eastAsiaTheme="minorEastAsia" w:hAnsi="Dosis ExtraBold"/>
      <w:color w:val="5A5A5A" w:themeColor="text1" w:themeTint="A5"/>
      <w:spacing w:val="15"/>
      <w:sz w:val="22"/>
      <w:szCs w:val="22"/>
    </w:rPr>
  </w:style>
  <w:style w:type="character" w:customStyle="1" w:styleId="UndertittelTegn">
    <w:name w:val="Undertittel Tegn"/>
    <w:basedOn w:val="Standardskriftforavsnitt"/>
    <w:link w:val="Undertittel"/>
    <w:uiPriority w:val="11"/>
    <w:rsid w:val="00076BB7"/>
    <w:rPr>
      <w:rFonts w:ascii="Dosis ExtraBold" w:eastAsiaTheme="minorEastAsia" w:hAnsi="Dosis ExtraBold"/>
      <w:color w:val="5A5A5A" w:themeColor="text1" w:themeTint="A5"/>
      <w:spacing w:val="15"/>
      <w:sz w:val="22"/>
      <w:szCs w:val="22"/>
    </w:rPr>
  </w:style>
  <w:style w:type="paragraph" w:styleId="Listeavsnitt">
    <w:name w:val="List Paragraph"/>
    <w:basedOn w:val="Normal"/>
    <w:uiPriority w:val="34"/>
    <w:qFormat/>
    <w:rsid w:val="009B55CC"/>
    <w:pPr>
      <w:ind w:left="720"/>
      <w:contextualSpacing/>
    </w:pPr>
  </w:style>
  <w:style w:type="character" w:styleId="Plassholdertekst">
    <w:name w:val="Placeholder Text"/>
    <w:basedOn w:val="Standardskriftforavsnitt"/>
    <w:uiPriority w:val="99"/>
    <w:semiHidden/>
    <w:rsid w:val="00EC35A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Trotter\OneDrive%20-%20Oslo%20katolske%20bisped&#248;mme\Dokumenter%20-%20NUK%20-%20Stab\Kommunikasjon\Grafiske%20maler\NY%20NUK%20Dokumentmal.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0DCC830C892479EAF037E7919D898B1"/>
        <w:category>
          <w:name w:val="Generelt"/>
          <w:gallery w:val="placeholder"/>
        </w:category>
        <w:types>
          <w:type w:val="bbPlcHdr"/>
        </w:types>
        <w:behaviors>
          <w:behavior w:val="content"/>
        </w:behaviors>
        <w:guid w:val="{9A2EEB36-F5F6-45C6-ABCE-0E63AF0CE2B1}"/>
      </w:docPartPr>
      <w:docPartBody>
        <w:p w:rsidR="00420774" w:rsidRDefault="00420774" w:rsidP="00420774">
          <w:pPr>
            <w:pStyle w:val="80DCC830C892479EAF037E7919D898B1"/>
          </w:pPr>
          <w:r w:rsidRPr="005C55CC">
            <w:rPr>
              <w:rStyle w:val="Plassholdertekst"/>
              <w:u w:val="single"/>
            </w:rPr>
            <w:t>Klikk eller trykk her for å skrive inn tekst.</w:t>
          </w:r>
        </w:p>
      </w:docPartBody>
    </w:docPart>
    <w:docPart>
      <w:docPartPr>
        <w:name w:val="E66D395E2B514E6EA1C2D24570697B12"/>
        <w:category>
          <w:name w:val="Generelt"/>
          <w:gallery w:val="placeholder"/>
        </w:category>
        <w:types>
          <w:type w:val="bbPlcHdr"/>
        </w:types>
        <w:behaviors>
          <w:behavior w:val="content"/>
        </w:behaviors>
        <w:guid w:val="{55CF820E-6FA1-45D2-B903-383FBA90ED91}"/>
      </w:docPartPr>
      <w:docPartBody>
        <w:p w:rsidR="00420774" w:rsidRDefault="00420774" w:rsidP="00420774">
          <w:pPr>
            <w:pStyle w:val="E66D395E2B514E6EA1C2D24570697B12"/>
          </w:pPr>
          <w:r w:rsidRPr="005C55CC">
            <w:rPr>
              <w:rStyle w:val="Plassholdertekst"/>
              <w:u w:val="single"/>
            </w:rPr>
            <w:t>Klikk eller trykk her for å skrive inn tekst.</w:t>
          </w:r>
        </w:p>
      </w:docPartBody>
    </w:docPart>
    <w:docPart>
      <w:docPartPr>
        <w:name w:val="DefaultPlaceholder_-1854013437"/>
        <w:category>
          <w:name w:val="Generelt"/>
          <w:gallery w:val="placeholder"/>
        </w:category>
        <w:types>
          <w:type w:val="bbPlcHdr"/>
        </w:types>
        <w:behaviors>
          <w:behavior w:val="content"/>
        </w:behaviors>
        <w:guid w:val="{ED93DF24-2537-497A-943B-4B15D65BF7E1}"/>
      </w:docPartPr>
      <w:docPartBody>
        <w:p w:rsidR="001A0050" w:rsidRDefault="001A0050">
          <w:r w:rsidRPr="00BD4756">
            <w:rPr>
              <w:rStyle w:val="Plassholdertekst"/>
            </w:rPr>
            <w:t>Klikk eller trykk for å skrive inn en dato.</w:t>
          </w:r>
        </w:p>
      </w:docPartBody>
    </w:docPart>
    <w:docPart>
      <w:docPartPr>
        <w:name w:val="DefaultPlaceholder_-1854013440"/>
        <w:category>
          <w:name w:val="Generelt"/>
          <w:gallery w:val="placeholder"/>
        </w:category>
        <w:types>
          <w:type w:val="bbPlcHdr"/>
        </w:types>
        <w:behaviors>
          <w:behavior w:val="content"/>
        </w:behaviors>
        <w:guid w:val="{F69934BF-56F6-4A94-95C0-0879AC26F50D}"/>
      </w:docPartPr>
      <w:docPartBody>
        <w:p w:rsidR="001A0050" w:rsidRDefault="001A0050">
          <w:r w:rsidRPr="00BD4756">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icolage Grotesque 14pt Medium">
    <w:altName w:val="Calibri"/>
    <w:panose1 w:val="020B0605040402000204"/>
    <w:charset w:val="00"/>
    <w:family w:val="swiss"/>
    <w:pitch w:val="variable"/>
    <w:sig w:usb0="00000003" w:usb1="00000000" w:usb2="00000000" w:usb3="00000000" w:csb0="00000001" w:csb1="00000000"/>
  </w:font>
  <w:font w:name="Dosis">
    <w:panose1 w:val="02010503020202060003"/>
    <w:charset w:val="00"/>
    <w:family w:val="auto"/>
    <w:pitch w:val="variable"/>
    <w:sig w:usb0="A00000BF" w:usb1="5000207B" w:usb2="00000000" w:usb3="00000000" w:csb0="00000093" w:csb1="00000000"/>
  </w:font>
  <w:font w:name="Dosis ExtraBold">
    <w:panose1 w:val="02010903020202060003"/>
    <w:charset w:val="00"/>
    <w:family w:val="auto"/>
    <w:pitch w:val="variable"/>
    <w:sig w:usb0="A00000BF" w:usb1="4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774"/>
    <w:rsid w:val="001A0050"/>
    <w:rsid w:val="00420774"/>
    <w:rsid w:val="00522E7B"/>
    <w:rsid w:val="007A12EE"/>
    <w:rsid w:val="00833C9C"/>
    <w:rsid w:val="00A9407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A0050"/>
    <w:rPr>
      <w:color w:val="666666"/>
    </w:rPr>
  </w:style>
  <w:style w:type="paragraph" w:customStyle="1" w:styleId="80DCC830C892479EAF037E7919D898B1">
    <w:name w:val="80DCC830C892479EAF037E7919D898B1"/>
    <w:rsid w:val="00420774"/>
    <w:pPr>
      <w:spacing w:after="0" w:line="240" w:lineRule="auto"/>
      <w:ind w:left="720"/>
      <w:contextualSpacing/>
      <w:jc w:val="both"/>
    </w:pPr>
    <w:rPr>
      <w:rFonts w:ascii="Open Sans" w:eastAsiaTheme="minorHAnsi" w:hAnsi="Open Sans"/>
      <w:lang w:eastAsia="en-US"/>
    </w:rPr>
  </w:style>
  <w:style w:type="paragraph" w:customStyle="1" w:styleId="E66D395E2B514E6EA1C2D24570697B12">
    <w:name w:val="E66D395E2B514E6EA1C2D24570697B12"/>
    <w:rsid w:val="00420774"/>
    <w:pPr>
      <w:spacing w:after="0" w:line="240" w:lineRule="auto"/>
      <w:ind w:left="720"/>
      <w:contextualSpacing/>
      <w:jc w:val="both"/>
    </w:pPr>
    <w:rPr>
      <w:rFonts w:ascii="Open Sans" w:eastAsiaTheme="minorHAnsi" w:hAnsi="Open Sans"/>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c901b1d-2b62-42ac-927a-022e50ca0d59" xsi:nil="true"/>
    <_ip_UnifiedCompliancePolicyProperties xmlns="http://schemas.microsoft.com/sharepoint/v3" xsi:nil="true"/>
    <lcf76f155ced4ddcb4097134ff3c332f xmlns="40436978-fcd3-43aa-8d2b-01f17a46b88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E07DB55AF6D6D40A4F7961C610FD383" ma:contentTypeVersion="20" ma:contentTypeDescription="Opprett et nytt dokument." ma:contentTypeScope="" ma:versionID="eb70acc21d0a6d3e2851fcf978ae327f">
  <xsd:schema xmlns:xsd="http://www.w3.org/2001/XMLSchema" xmlns:xs="http://www.w3.org/2001/XMLSchema" xmlns:p="http://schemas.microsoft.com/office/2006/metadata/properties" xmlns:ns1="http://schemas.microsoft.com/sharepoint/v3" xmlns:ns2="40436978-fcd3-43aa-8d2b-01f17a46b881" xmlns:ns3="3c901b1d-2b62-42ac-927a-022e50ca0d59" targetNamespace="http://schemas.microsoft.com/office/2006/metadata/properties" ma:root="true" ma:fieldsID="ec14eadb0232ca9b0c983cabb9b18258" ns1:_="" ns2:_="" ns3:_="">
    <xsd:import namespace="http://schemas.microsoft.com/sharepoint/v3"/>
    <xsd:import namespace="40436978-fcd3-43aa-8d2b-01f17a46b881"/>
    <xsd:import namespace="3c901b1d-2b62-42ac-927a-022e50ca0d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genskaper for samordnet samsvarspolicy" ma:hidden="true" ma:internalName="_ip_UnifiedCompliancePolicyProperties">
      <xsd:simpleType>
        <xsd:restriction base="dms:Note"/>
      </xsd:simpleType>
    </xsd:element>
    <xsd:element name="_ip_UnifiedCompliancePolicyUIAction" ma:index="21"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436978-fcd3-43aa-8d2b-01f17a46b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33f1adba-dfdb-47aa-a5d4-bbd9f22a81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01b1d-2b62-42ac-927a-022e50ca0d59"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5" nillable="true" ma:displayName="Taxonomy Catch All Column" ma:hidden="true" ma:list="{a19b4b9b-3eba-40d1-954b-b1887208847d}" ma:internalName="TaxCatchAll" ma:showField="CatchAllData" ma:web="3c901b1d-2b62-42ac-927a-022e50ca0d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F217A9-0578-48BB-A709-141120D0A0CB}">
  <ds:schemaRefs>
    <ds:schemaRef ds:uri="http://schemas.openxmlformats.org/officeDocument/2006/bibliography"/>
  </ds:schemaRefs>
</ds:datastoreItem>
</file>

<file path=customXml/itemProps2.xml><?xml version="1.0" encoding="utf-8"?>
<ds:datastoreItem xmlns:ds="http://schemas.openxmlformats.org/officeDocument/2006/customXml" ds:itemID="{11BE6A7D-729C-4894-B18E-6D708A8B3B9C}">
  <ds:schemaRefs>
    <ds:schemaRef ds:uri="http://schemas.microsoft.com/office/2006/metadata/properties"/>
    <ds:schemaRef ds:uri="http://schemas.microsoft.com/office/infopath/2007/PartnerControls"/>
    <ds:schemaRef ds:uri="http://schemas.microsoft.com/sharepoint/v3"/>
    <ds:schemaRef ds:uri="3c901b1d-2b62-42ac-927a-022e50ca0d59"/>
    <ds:schemaRef ds:uri="40436978-fcd3-43aa-8d2b-01f17a46b881"/>
  </ds:schemaRefs>
</ds:datastoreItem>
</file>

<file path=customXml/itemProps3.xml><?xml version="1.0" encoding="utf-8"?>
<ds:datastoreItem xmlns:ds="http://schemas.openxmlformats.org/officeDocument/2006/customXml" ds:itemID="{BCE0CD26-3585-4171-94B2-A1E520722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436978-fcd3-43aa-8d2b-01f17a46b881"/>
    <ds:schemaRef ds:uri="3c901b1d-2b62-42ac-927a-022e50ca0d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02A7FE-4224-4493-BAC5-B7E7FA573D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NY NUK Dokumentmal</Template>
  <TotalTime>30</TotalTime>
  <Pages>4</Pages>
  <Words>1088</Words>
  <Characters>5771</Characters>
  <Application>Microsoft Office Word</Application>
  <DocSecurity>0</DocSecurity>
  <Lines>48</Lines>
  <Paragraphs>13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Trotter</dc:creator>
  <cp:keywords/>
  <dc:description/>
  <cp:lastModifiedBy>Stephen Richard Trotter</cp:lastModifiedBy>
  <cp:revision>6</cp:revision>
  <dcterms:created xsi:type="dcterms:W3CDTF">2024-10-25T12:14:00Z</dcterms:created>
  <dcterms:modified xsi:type="dcterms:W3CDTF">2024-11-22T11:00:00Z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0x0101005E07DB55AF6D6D40A4F7961C610FD383</vt:lpwstr>
  </property>
  <property fmtid="{D5CDD505-2E9C-101B-9397-08002B2CF9AE}" pid="3" name="MediaServiceImageTags">
    <vt:lpwstr/>
  </property>
</Properties>
</file>