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E13AF" w14:textId="5B6C10BC" w:rsidR="003D37D0" w:rsidRDefault="00E9246D" w:rsidP="00E9246D">
      <w:pPr>
        <w:pStyle w:val="Tittel"/>
      </w:pPr>
      <w:r>
        <w:t>Budsjett for Frifond prosjekt</w:t>
      </w:r>
    </w:p>
    <w:tbl>
      <w:tblPr>
        <w:tblStyle w:val="Tabellrutenett"/>
        <w:tblW w:w="0" w:type="auto"/>
        <w:tblLayout w:type="fixed"/>
        <w:tblLook w:val="00A0" w:firstRow="1" w:lastRow="0" w:firstColumn="1" w:lastColumn="0" w:noHBand="0" w:noVBand="0"/>
      </w:tblPr>
      <w:tblGrid>
        <w:gridCol w:w="3114"/>
        <w:gridCol w:w="2977"/>
        <w:gridCol w:w="2971"/>
      </w:tblGrid>
      <w:tr w:rsidR="00E9246D" w14:paraId="7EAF033F" w14:textId="77777777" w:rsidTr="007845F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5BF71910" w14:textId="6E7669EA" w:rsidR="00E9246D" w:rsidRDefault="00E9246D" w:rsidP="00642627">
            <w:r>
              <w:t>Lokallag</w:t>
            </w:r>
          </w:p>
        </w:tc>
        <w:sdt>
          <w:sdtPr>
            <w:id w:val="1601377901"/>
            <w:placeholder>
              <w:docPart w:val="EB13AF1CC6654737B1531A4F5D5A8ED8"/>
            </w:placeholder>
            <w:showingPlcHdr/>
            <w15:color w:val="3366FF"/>
            <w:dropDownList>
              <w:listItem w:value="Velg et element."/>
              <w:listItem w:displayText="AKUTT" w:value="AKUTT"/>
              <w:listItem w:displayText="Aquinas" w:value="Aquinas"/>
              <w:listItem w:displayText="Askim Katekeselag" w:value="Askim Katekeselag"/>
              <w:listItem w:displayText="Barnelag i Arendal" w:value="Barnelag i Arendal"/>
              <w:listItem w:displayText="Bergens Polske Ministrantlag" w:value="Bergens Polske Ministrantlag"/>
              <w:listItem w:displayText="Bergens Unge Katolikker" w:value="Bergens Unge Katolikker"/>
              <w:listItem w:displayText="Fides" w:value="Fides"/>
              <w:listItem w:displayText="Fransk Katekeselag i Oslo" w:value="Fransk Katekeselag i Oslo"/>
              <w:listItem w:displayText="Frassati Oslo" w:value="Frassati Oslo"/>
              <w:listItem w:displayText="HAUK" w:value="HAUK"/>
              <w:listItem w:displayText="KALK" w:value="KALK"/>
              <w:listItem w:displayText="Katolsk Ungdomslag i Arendal" w:value="Katolsk Ungdomslag i Arendal"/>
              <w:listItem w:displayText="KG Katolske Lag" w:value="KG Katolske Lag"/>
              <w:listItem w:displayText="KUL-Tro" w:value="KUL-Tro"/>
              <w:listItem w:displayText="Litauisk Barnelag" w:value="Litauisk Barnelag"/>
              <w:listItem w:displayText="LUKAS" w:value="LUKAS"/>
              <w:listItem w:displayText="Mariakirken Katekeselag" w:value="Mariakirken Katekeselag"/>
              <w:listItem w:displayText="MFC Kids" w:value="MFC Kids"/>
              <w:listItem w:displayText="MFC Singles" w:value="MFC Singles"/>
              <w:listItem w:displayText="MFC Youth" w:value="MFC Youth"/>
              <w:listItem w:displayText="Moss Katekeselag" w:value="Moss Katekeselag"/>
              <w:listItem w:displayText="MUK Lillehammer" w:value="MUK Lillehammer"/>
              <w:listItem w:displayText="NUK Juventus" w:value="NUK Juventus"/>
              <w:listItem w:displayText="Sandefjord Katolske Ungdomslag" w:value="Sandefjord Katolske Ungdomslag"/>
              <w:listItem w:displayText="SAUL" w:value="SAUL"/>
              <w:listItem w:displayText="Seljumannalaget" w:value="Seljumannalaget"/>
              <w:listItem w:displayText="SHUL" w:value="SHUL"/>
              <w:listItem w:displayText="SJOS" w:value="SJOS"/>
              <w:listItem w:displayText="SOUL" w:value="SOUL"/>
              <w:listItem w:displayText="SPES" w:value="SPES"/>
              <w:listItem w:displayText="St. Ansgar Juniorklubb" w:value="St. Ansgar Juniorklubb"/>
              <w:listItem w:displayText="St. Ansgar Katekeselag" w:value="St. Ansgar Katekeselag"/>
              <w:listItem w:displayText="St. Augustin Unge Voksne" w:value="St. Augustin Unge Voksne"/>
              <w:listItem w:displayText="St. Barbara Barnelag" w:value="St. Barbara Barnelag"/>
              <w:listItem w:displayText="St. Barbara Ministrantlag" w:value="St. Barbara Ministrantlag"/>
              <w:listItem w:displayText="St. Barbara Ungdomslag" w:value="St. Barbara Ungdomslag"/>
              <w:listItem w:displayText="St. Birgitta Katekeselag" w:value="St. Birgitta Katekeselag"/>
              <w:listItem w:displayText="St. Birgitta Unge" w:value="St. Birgitta Unge"/>
              <w:listItem w:displayText="St. Elisabeth Juniorklubb" w:value="St. Elisabeth Juniorklubb"/>
              <w:listItem w:displayText="St. Eystein Katekeselag (Kristiansund)" w:value="St. Eystein Katekeselag (Kristiansund)"/>
              <w:listItem w:displayText="St. Eystein Ministrantlag (Kristiansund)" w:value="St. Eystein Ministrantlag (Kristiansund)"/>
              <w:listItem w:displayText="St. Franciskus Xaverius Katekeselag" w:value="St. Franciskus Xaverius Katekeselag"/>
              <w:listItem w:displayText="St. Hallvard Barnegruppe" w:value="St. Hallvard Barnegruppe"/>
              <w:listItem w:displayText="St. Hallvard Ministrantlag" w:value="St. Hallvard Ministrantlag"/>
              <w:listItem w:displayText="St. Hallvard Polsk Barnegruppe" w:value="St. Hallvard Polsk Barnegruppe"/>
              <w:listItem w:displayText="St. Hieronymus Unge Voksne" w:value="St. Hieronymus Unge Voksne"/>
              <w:listItem w:displayText="St. Jo" w:value="St. Jo"/>
              <w:listItem w:displayText="St. Johannes Katekesegruppe" w:value="St. Johannes Katekesegruppe"/>
              <w:listItem w:displayText="St. Josef Unge Katolikker" w:value="St. Josef Unge Katolikker"/>
              <w:listItem w:displayText="St. Laurentius Unge Voksne" w:value="St. Laurentius Unge Voksne"/>
              <w:listItem w:displayText="St. Mama" w:value="St. Mama"/>
              <w:listItem w:displayText="St. Olav barne- og aspirantkor (Oslo)" w:value="St. Olav barne- og aspirantkor (Oslo)"/>
              <w:listItem w:displayText="St. Olav Barnelag (Oslo)" w:value="St. Olav Barnelag (Oslo)"/>
              <w:listItem w:displayText="St. Olav Italiensk Katekeselag (Oslo)" w:value="St. Olav Italiensk Katekeselag (Oslo)"/>
              <w:listItem w:displayText="St. Olav Ministrantlag (Oslo)" w:value="St. Olav Ministrantlag (Oslo)"/>
              <w:listItem w:displayText="St. Olav Polske Barnelag (Oslo)" w:value="St. Olav Polske Barnelag (Oslo)"/>
              <w:listItem w:displayText="St. Paul Barnelag" w:value="St. Paul Barnelag"/>
              <w:listItem w:displayText="St. Rafael Unge Voksne" w:value="St. Rafael Unge Voksne"/>
              <w:listItem w:displayText="St. Stefanus Ministrantlag" w:value="St. Stefanus Ministrantlag"/>
              <w:listItem w:displayText="St. Svithun Barnekor" w:value="St. Svithun Barnekor"/>
              <w:listItem w:displayText="St. Svithun Katekeselag" w:value="St. Svithun Katekeselag"/>
              <w:listItem w:displayText="St. Teresia Barnelag" w:value="St. Teresia Barnelag"/>
              <w:listItem w:displayText="ST.ung" w:value="ST.ung"/>
              <w:listItem w:displayText="Svitung" w:value="Svitung"/>
              <w:listItem w:displayText="TAM Bergen" w:value="TAM Bergen"/>
              <w:listItem w:displayText="Trinh Vuong" w:value="Trinh Vuong"/>
              <w:listItem w:displayText="Tromsø Katolske Barnegruppe" w:value="Tromsø Katolske Barnegruppe"/>
              <w:listItem w:displayText="TUK" w:value="TUK"/>
              <w:listItem w:displayText="Tønsberg Katekeselag" w:value="Tønsberg Katekeselag"/>
              <w:listItem w:displayText="Vietnamesisk Barnegruppe i St. Magnus" w:value="Vietnamesisk Barnegruppe i St. Magnus"/>
              <w:listItem w:displayText="Vietnamesisk Katolske Barnelag i Oslo" w:value="Vietnamesisk Katolske Barnelag i Oslo"/>
              <w:listItem w:displayText="VUK" w:value="VUK"/>
            </w:dropDownList>
          </w:sdtPr>
          <w:sdtContent>
            <w:tc>
              <w:tcPr>
                <w:tcW w:w="5948" w:type="dxa"/>
                <w:gridSpan w:val="2"/>
                <w:vAlign w:val="center"/>
              </w:tcPr>
              <w:p w14:paraId="31896330" w14:textId="46C14F29" w:rsidR="00E9246D" w:rsidRDefault="00BC43C0" w:rsidP="00642627">
                <w:r w:rsidRPr="005241F0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642627" w14:paraId="03690977" w14:textId="77777777" w:rsidTr="007845F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35A89CFD" w14:textId="24818287" w:rsidR="00642627" w:rsidRDefault="00642627" w:rsidP="00642627">
            <w:r>
              <w:t>Navn på søker</w:t>
            </w:r>
          </w:p>
        </w:tc>
        <w:sdt>
          <w:sdtPr>
            <w:alias w:val="Skriv inn navn på søkeren ansvarlig for prosjektet"/>
            <w:tag w:val="Skriv inn navn på søkeren ansvarlig for prosjektet"/>
            <w:id w:val="1387840922"/>
            <w:lock w:val="sdtLocked"/>
            <w:placeholder>
              <w:docPart w:val="DFD6F892F05840D985A27AEEDB82377A"/>
            </w:placeholder>
            <w:showingPlcHdr/>
            <w15:color w:val="0000FF"/>
          </w:sdtPr>
          <w:sdtContent>
            <w:tc>
              <w:tcPr>
                <w:tcW w:w="5948" w:type="dxa"/>
                <w:gridSpan w:val="2"/>
                <w:vAlign w:val="center"/>
              </w:tcPr>
              <w:p w14:paraId="209B5DC5" w14:textId="53393CE3" w:rsidR="00642627" w:rsidRDefault="00642627" w:rsidP="00642627"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E9246D" w14:paraId="0B7F559F" w14:textId="77777777" w:rsidTr="007845F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1176933A" w14:textId="5394DBAE" w:rsidR="00E9246D" w:rsidRDefault="00E9246D" w:rsidP="00642627">
            <w:r>
              <w:t>Prosjekt</w:t>
            </w:r>
          </w:p>
        </w:tc>
        <w:sdt>
          <w:sdtPr>
            <w:alias w:val="Navn på prosjektet"/>
            <w:tag w:val="Navn på prosjektet"/>
            <w:id w:val="1553034937"/>
            <w:lock w:val="sdtLocked"/>
            <w:placeholder>
              <w:docPart w:val="0C617BD446DE4A30AB4C94F99D9A945E"/>
            </w:placeholder>
            <w:showingPlcHdr/>
            <w15:color w:val="0000FF"/>
          </w:sdtPr>
          <w:sdtContent>
            <w:tc>
              <w:tcPr>
                <w:tcW w:w="5948" w:type="dxa"/>
                <w:gridSpan w:val="2"/>
                <w:vAlign w:val="center"/>
              </w:tcPr>
              <w:p w14:paraId="0CFAC5B5" w14:textId="06ABB9E3" w:rsidR="00E9246D" w:rsidRDefault="00642627" w:rsidP="00642627"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E9246D" w14:paraId="2082079B" w14:textId="77777777" w:rsidTr="007845F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0792F9CC" w14:textId="4CA682D7" w:rsidR="00E9246D" w:rsidRDefault="00E9246D" w:rsidP="00642627">
            <w:r>
              <w:t>Antall delta</w:t>
            </w:r>
            <w:r w:rsidR="00EA6069">
              <w:t>g</w:t>
            </w:r>
            <w:r>
              <w:t>ere</w:t>
            </w:r>
          </w:p>
        </w:tc>
        <w:sdt>
          <w:sdtPr>
            <w:id w:val="1608692557"/>
            <w:lock w:val="sdtLocked"/>
            <w:placeholder>
              <w:docPart w:val="5ED6FF373F8A4690AB7361A596DC0706"/>
            </w:placeholder>
            <w:showingPlcHdr/>
            <w15:color w:val="FF00FF"/>
          </w:sdtPr>
          <w:sdtContent>
            <w:tc>
              <w:tcPr>
                <w:tcW w:w="5948" w:type="dxa"/>
                <w:gridSpan w:val="2"/>
                <w:vAlign w:val="center"/>
              </w:tcPr>
              <w:p w14:paraId="2C85B51E" w14:textId="7112B635" w:rsidR="00E9246D" w:rsidRDefault="007845F9" w:rsidP="00642627"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E9246D" w14:paraId="541D097A" w14:textId="77777777" w:rsidTr="007845F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33A70D3F" w14:textId="7C8C11A9" w:rsidR="00E9246D" w:rsidRDefault="00E9246D" w:rsidP="00642627">
            <w:r>
              <w:t>Antall ledere</w:t>
            </w:r>
          </w:p>
        </w:tc>
        <w:sdt>
          <w:sdtPr>
            <w:id w:val="641937672"/>
            <w:lock w:val="sdtLocked"/>
            <w:placeholder>
              <w:docPart w:val="3DE25CA18F914BAFB2C6296CE71EF406"/>
            </w:placeholder>
            <w:showingPlcHdr/>
            <w15:color w:val="FF00FF"/>
          </w:sdtPr>
          <w:sdtContent>
            <w:tc>
              <w:tcPr>
                <w:tcW w:w="5948" w:type="dxa"/>
                <w:gridSpan w:val="2"/>
                <w:vAlign w:val="center"/>
              </w:tcPr>
              <w:p w14:paraId="2AB3F079" w14:textId="269EFEF9" w:rsidR="00E9246D" w:rsidRDefault="007845F9" w:rsidP="00642627"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845F9" w14:paraId="7937D9B5" w14:textId="77777777" w:rsidTr="00BC43C0">
        <w:trPr>
          <w:trHeight w:val="511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05E3C6CF" w14:textId="77777777" w:rsidR="00E9246D" w:rsidRPr="00642627" w:rsidRDefault="00E9246D" w:rsidP="0064262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61F51472" w14:textId="486B5660" w:rsidR="00E9246D" w:rsidRPr="00642627" w:rsidRDefault="00E9246D" w:rsidP="00642627">
            <w:pPr>
              <w:jc w:val="center"/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Inntekter</w:t>
            </w:r>
          </w:p>
        </w:tc>
        <w:tc>
          <w:tcPr>
            <w:tcW w:w="29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4E9F09" w14:textId="3EA80CB3" w:rsidR="00E9246D" w:rsidRPr="00642627" w:rsidRDefault="00E9246D" w:rsidP="00642627">
            <w:pPr>
              <w:jc w:val="center"/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Utgifter</w:t>
            </w:r>
          </w:p>
        </w:tc>
      </w:tr>
      <w:tr w:rsidR="007845F9" w14:paraId="4DF454B2" w14:textId="77777777" w:rsidTr="00EA606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24C7220A" w14:textId="40F7880F" w:rsidR="00E9246D" w:rsidRPr="00642627" w:rsidRDefault="00E9246D" w:rsidP="00642627">
            <w:pPr>
              <w:rPr>
                <w:sz w:val="22"/>
                <w:szCs w:val="22"/>
              </w:rPr>
            </w:pPr>
            <w:proofErr w:type="spellStart"/>
            <w:r w:rsidRPr="00642627">
              <w:rPr>
                <w:sz w:val="22"/>
                <w:szCs w:val="22"/>
              </w:rPr>
              <w:t>Deltageravgift</w:t>
            </w:r>
            <w:proofErr w:type="spellEnd"/>
            <w:r w:rsidRPr="00642627">
              <w:rPr>
                <w:sz w:val="22"/>
                <w:szCs w:val="22"/>
              </w:rPr>
              <w:t xml:space="preserve"> pr. pers</w:t>
            </w:r>
          </w:p>
        </w:tc>
        <w:sdt>
          <w:sdtPr>
            <w:rPr>
              <w:sz w:val="22"/>
              <w:szCs w:val="22"/>
            </w:rPr>
            <w:alias w:val="Deltageravgift"/>
            <w:tag w:val="kr"/>
            <w:id w:val="-1814548138"/>
            <w:placeholder>
              <w:docPart w:val="DefaultPlaceholder_-1854013440"/>
            </w:placeholder>
            <w:showingPlcHdr/>
            <w15:color w:val="00FF00"/>
          </w:sdtPr>
          <w:sdtContent>
            <w:tc>
              <w:tcPr>
                <w:tcW w:w="2977" w:type="dxa"/>
                <w:tcBorders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4B500153" w14:textId="6846E71E" w:rsidR="00E9246D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7191D5" w14:textId="68ED1BE7" w:rsidR="00E9246D" w:rsidRPr="00642627" w:rsidRDefault="00E9246D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Andre inntekter:</w:t>
            </w:r>
          </w:p>
        </w:tc>
      </w:tr>
      <w:tr w:rsidR="007845F9" w14:paraId="2453C0DE" w14:textId="77777777" w:rsidTr="00EA606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65689523" w14:textId="67658DB1" w:rsidR="00E9246D" w:rsidRPr="00642627" w:rsidRDefault="00E9246D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 xml:space="preserve">Sum </w:t>
            </w:r>
            <w:proofErr w:type="spellStart"/>
            <w:r w:rsidR="00EA6069">
              <w:rPr>
                <w:sz w:val="22"/>
                <w:szCs w:val="22"/>
              </w:rPr>
              <w:t>deltager</w:t>
            </w:r>
            <w:r w:rsidRPr="00642627">
              <w:rPr>
                <w:sz w:val="22"/>
                <w:szCs w:val="22"/>
              </w:rPr>
              <w:t>avgift</w:t>
            </w:r>
            <w:proofErr w:type="spellEnd"/>
          </w:p>
        </w:tc>
        <w:sdt>
          <w:sdtPr>
            <w:rPr>
              <w:sz w:val="22"/>
              <w:szCs w:val="22"/>
            </w:rPr>
            <w:alias w:val="Sum påmeldingsavgift"/>
            <w:tag w:val="Sum påmeldingsavgift"/>
            <w:id w:val="-1335219129"/>
            <w:placeholder>
              <w:docPart w:val="DefaultPlaceholder_-1854013440"/>
            </w:placeholder>
            <w:showingPlcHdr/>
            <w15:color w:val="00FF00"/>
          </w:sdtPr>
          <w:sdtContent>
            <w:tc>
              <w:tcPr>
                <w:tcW w:w="2977" w:type="dxa"/>
                <w:tcBorders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35B6BAE3" w14:textId="7790C37A" w:rsidR="00E9246D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Hvor kommer andre inntekter fra"/>
            <w:tag w:val="Hvor kommer andre inntekter fra"/>
            <w:id w:val="1515492825"/>
            <w:placeholder>
              <w:docPart w:val="0B813FBF12B44D32B139EC522B775DF1"/>
            </w:placeholder>
            <w:showingPlcHdr/>
            <w15:color w:val="00FF00"/>
          </w:sdtPr>
          <w:sdtContent>
            <w:tc>
              <w:tcPr>
                <w:tcW w:w="2971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82E53DA" w14:textId="07EBF2B8" w:rsidR="00E9246D" w:rsidRPr="00642627" w:rsidRDefault="007845F9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845F9" w14:paraId="3F3BD363" w14:textId="77777777" w:rsidTr="00EA606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10E65BE7" w14:textId="418647F2" w:rsidR="00E9246D" w:rsidRPr="00642627" w:rsidRDefault="00E9246D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Lokallagets egne midler</w:t>
            </w:r>
          </w:p>
        </w:tc>
        <w:sdt>
          <w:sdtPr>
            <w:rPr>
              <w:sz w:val="22"/>
              <w:szCs w:val="22"/>
            </w:rPr>
            <w:alias w:val="Egenkapital"/>
            <w:tag w:val="Egenkapital"/>
            <w:id w:val="1053046151"/>
            <w:placeholder>
              <w:docPart w:val="DefaultPlaceholder_-1854013440"/>
            </w:placeholder>
            <w:showingPlcHdr/>
            <w15:color w:val="00FF00"/>
          </w:sdtPr>
          <w:sdtContent>
            <w:tc>
              <w:tcPr>
                <w:tcW w:w="2977" w:type="dxa"/>
                <w:tcBorders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64117295" w14:textId="6E331BED" w:rsidR="00E9246D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0737F" w14:textId="43F689CE" w:rsidR="00E9246D" w:rsidRPr="00642627" w:rsidRDefault="00E9246D" w:rsidP="00642627">
            <w:pPr>
              <w:rPr>
                <w:sz w:val="22"/>
                <w:szCs w:val="22"/>
              </w:rPr>
            </w:pPr>
          </w:p>
        </w:tc>
      </w:tr>
      <w:tr w:rsidR="007845F9" w14:paraId="18F4672E" w14:textId="77777777" w:rsidTr="00EA606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2B3B43F9" w14:textId="0EE2ED78" w:rsidR="00E9246D" w:rsidRPr="00642627" w:rsidRDefault="00E9246D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Støtte fra menigheten</w:t>
            </w:r>
          </w:p>
        </w:tc>
        <w:sdt>
          <w:sdtPr>
            <w:rPr>
              <w:sz w:val="22"/>
              <w:szCs w:val="22"/>
            </w:rPr>
            <w:alias w:val="Støtte fra menighet"/>
            <w:tag w:val="Støtte fra menighet"/>
            <w:id w:val="-502121435"/>
            <w:placeholder>
              <w:docPart w:val="DefaultPlaceholder_-1854013440"/>
            </w:placeholder>
            <w:showingPlcHdr/>
            <w15:color w:val="00FF00"/>
          </w:sdtPr>
          <w:sdtContent>
            <w:tc>
              <w:tcPr>
                <w:tcW w:w="2977" w:type="dxa"/>
                <w:tcBorders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4640EDFB" w14:textId="596E55CD" w:rsidR="00E9246D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AB62A7" w14:textId="14D4E424" w:rsidR="00E9246D" w:rsidRPr="00642627" w:rsidRDefault="00E9246D" w:rsidP="00642627">
            <w:pPr>
              <w:rPr>
                <w:sz w:val="22"/>
                <w:szCs w:val="22"/>
              </w:rPr>
            </w:pPr>
          </w:p>
        </w:tc>
      </w:tr>
      <w:tr w:rsidR="007845F9" w14:paraId="68320CA0" w14:textId="77777777" w:rsidTr="00EA606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09A02178" w14:textId="1C3BBDA0" w:rsidR="00E9246D" w:rsidRPr="00642627" w:rsidRDefault="00E9246D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Frifond prosjektstøtte</w:t>
            </w:r>
          </w:p>
        </w:tc>
        <w:sdt>
          <w:sdtPr>
            <w:rPr>
              <w:sz w:val="22"/>
              <w:szCs w:val="22"/>
            </w:rPr>
            <w:alias w:val="Søknadssum"/>
            <w:tag w:val="Søknadssum"/>
            <w:id w:val="-1724521424"/>
            <w:placeholder>
              <w:docPart w:val="DefaultPlaceholder_-1854013440"/>
            </w:placeholder>
            <w:showingPlcHdr/>
            <w15:color w:val="00FF00"/>
          </w:sdtPr>
          <w:sdtContent>
            <w:tc>
              <w:tcPr>
                <w:tcW w:w="2977" w:type="dxa"/>
                <w:tcBorders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0319EE3A" w14:textId="308D67DF" w:rsidR="00E9246D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30A4E0" w14:textId="1D132909" w:rsidR="00E9246D" w:rsidRPr="00642627" w:rsidRDefault="00E9246D" w:rsidP="00642627">
            <w:pPr>
              <w:rPr>
                <w:sz w:val="22"/>
                <w:szCs w:val="22"/>
              </w:rPr>
            </w:pPr>
          </w:p>
        </w:tc>
      </w:tr>
      <w:tr w:rsidR="007845F9" w14:paraId="37C1F673" w14:textId="77777777" w:rsidTr="00EA606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45140FB8" w14:textId="32F953DD" w:rsidR="00E9246D" w:rsidRPr="00642627" w:rsidRDefault="00E9246D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Andre inntekter (spesifiser)</w:t>
            </w:r>
          </w:p>
        </w:tc>
        <w:sdt>
          <w:sdtPr>
            <w:rPr>
              <w:sz w:val="22"/>
              <w:szCs w:val="22"/>
            </w:rPr>
            <w:alias w:val="Beløp på andre inntekter"/>
            <w:tag w:val="Beløp på andre inntekter"/>
            <w:id w:val="1476338659"/>
            <w:placeholder>
              <w:docPart w:val="DefaultPlaceholder_-1854013440"/>
            </w:placeholder>
            <w:showingPlcHdr/>
            <w15:color w:val="00FF00"/>
          </w:sdtPr>
          <w:sdtContent>
            <w:tc>
              <w:tcPr>
                <w:tcW w:w="2977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63A070C5" w14:textId="049FF1AD" w:rsidR="00E9246D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tc>
          <w:tcPr>
            <w:tcW w:w="2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ABED79" w14:textId="7F726BD9" w:rsidR="00E9246D" w:rsidRPr="00642627" w:rsidRDefault="00E9246D" w:rsidP="00642627">
            <w:pPr>
              <w:rPr>
                <w:sz w:val="22"/>
                <w:szCs w:val="22"/>
              </w:rPr>
            </w:pPr>
          </w:p>
        </w:tc>
      </w:tr>
      <w:tr w:rsidR="007845F9" w14:paraId="2AE49D03" w14:textId="77777777" w:rsidTr="00EA6069">
        <w:trPr>
          <w:trHeight w:val="680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05D6DC" w14:textId="6DBF7592" w:rsidR="00E9246D" w:rsidRPr="00642627" w:rsidRDefault="00E9246D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Mat pr. pers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99E852" w14:textId="5E8BEDF4" w:rsidR="00E9246D" w:rsidRPr="00642627" w:rsidRDefault="00642627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Andre utgifter</w:t>
            </w:r>
            <w:r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alias w:val="Mat pr. pers"/>
            <w:tag w:val="Mat pr. pers"/>
            <w:id w:val="1641302786"/>
            <w:placeholder>
              <w:docPart w:val="DefaultPlaceholder_-1854013440"/>
            </w:placeholder>
            <w:showingPlcHdr/>
            <w15:color w:val="FF0000"/>
          </w:sdtPr>
          <w:sdtContent>
            <w:tc>
              <w:tcPr>
                <w:tcW w:w="2971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7979"/>
                <w:vAlign w:val="center"/>
              </w:tcPr>
              <w:p w14:paraId="62106AF8" w14:textId="3A98DF9F" w:rsidR="00E9246D" w:rsidRPr="00642627" w:rsidRDefault="00EA6069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845F9" w14:paraId="22AA8062" w14:textId="77777777" w:rsidTr="00EA6069">
        <w:trPr>
          <w:trHeight w:val="680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41F159" w14:textId="17656E39" w:rsidR="00642627" w:rsidRPr="00642627" w:rsidRDefault="00642627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Sum mat</w:t>
            </w:r>
          </w:p>
        </w:tc>
        <w:sdt>
          <w:sdtPr>
            <w:rPr>
              <w:sz w:val="22"/>
              <w:szCs w:val="22"/>
            </w:rPr>
            <w:alias w:val="Hva er de andre utgiftene?"/>
            <w:tag w:val="Hva er de andre utgiftene?"/>
            <w:id w:val="-1507280391"/>
            <w:lock w:val="sdtLocked"/>
            <w:placeholder>
              <w:docPart w:val="CBCA8D29162E4878ABC8914E2AF9F36B"/>
            </w:placeholder>
            <w:showingPlcHdr/>
            <w15:color w:val="FF0000"/>
          </w:sdtPr>
          <w:sdtContent>
            <w:tc>
              <w:tcPr>
                <w:tcW w:w="2977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9A9FDB" w14:textId="263222F5" w:rsidR="00642627" w:rsidRPr="00642627" w:rsidRDefault="007845F9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um matkostnader"/>
            <w:tag w:val="Sum matkostnader"/>
            <w:id w:val="1506559639"/>
            <w:placeholder>
              <w:docPart w:val="DefaultPlaceholder_-1854013440"/>
            </w:placeholder>
            <w:showingPlcHdr/>
            <w15:color w:val="FF0000"/>
          </w:sdtPr>
          <w:sdtContent>
            <w:tc>
              <w:tcPr>
                <w:tcW w:w="2971" w:type="dxa"/>
                <w:tcBorders>
                  <w:left w:val="single" w:sz="4" w:space="0" w:color="auto"/>
                </w:tcBorders>
                <w:shd w:val="clear" w:color="auto" w:fill="FF7979"/>
                <w:vAlign w:val="center"/>
              </w:tcPr>
              <w:p w14:paraId="11D49024" w14:textId="3593C4FB" w:rsidR="00642627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845F9" w14:paraId="330FB8B4" w14:textId="77777777" w:rsidTr="00EA6069">
        <w:trPr>
          <w:trHeight w:val="680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D95802" w14:textId="18085469" w:rsidR="00642627" w:rsidRPr="00642627" w:rsidRDefault="00642627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Leie av lokale/overnatting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29EE3F" w14:textId="77777777" w:rsidR="00642627" w:rsidRPr="00642627" w:rsidRDefault="00642627" w:rsidP="00642627">
            <w:p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Leie av lokale/overnatting"/>
            <w:tag w:val="Leie av lokale/overnatting"/>
            <w:id w:val="-110589120"/>
            <w:placeholder>
              <w:docPart w:val="DefaultPlaceholder_-1854013440"/>
            </w:placeholder>
            <w:showingPlcHdr/>
            <w15:color w:val="FF0000"/>
          </w:sdtPr>
          <w:sdtContent>
            <w:tc>
              <w:tcPr>
                <w:tcW w:w="2971" w:type="dxa"/>
                <w:tcBorders>
                  <w:left w:val="single" w:sz="4" w:space="0" w:color="auto"/>
                </w:tcBorders>
                <w:shd w:val="clear" w:color="auto" w:fill="FF7979"/>
                <w:vAlign w:val="center"/>
              </w:tcPr>
              <w:p w14:paraId="1311F5CF" w14:textId="37B6D321" w:rsidR="00642627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845F9" w14:paraId="68C7B17E" w14:textId="77777777" w:rsidTr="00EA6069">
        <w:trPr>
          <w:trHeight w:val="680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1C8DC9" w14:textId="2E157CEE" w:rsidR="00642627" w:rsidRPr="00642627" w:rsidRDefault="00642627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Transport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9CF4D" w14:textId="77777777" w:rsidR="00642627" w:rsidRPr="00642627" w:rsidRDefault="00642627" w:rsidP="00642627">
            <w:p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ransportkostnader"/>
            <w:tag w:val="Transportkostnader"/>
            <w:id w:val="-2082205401"/>
            <w:placeholder>
              <w:docPart w:val="DefaultPlaceholder_-1854013440"/>
            </w:placeholder>
            <w:showingPlcHdr/>
            <w15:color w:val="FF0000"/>
          </w:sdtPr>
          <w:sdtContent>
            <w:tc>
              <w:tcPr>
                <w:tcW w:w="2971" w:type="dxa"/>
                <w:tcBorders>
                  <w:left w:val="single" w:sz="4" w:space="0" w:color="auto"/>
                </w:tcBorders>
                <w:shd w:val="clear" w:color="auto" w:fill="FF7979"/>
                <w:vAlign w:val="center"/>
              </w:tcPr>
              <w:p w14:paraId="31782246" w14:textId="2873E016" w:rsidR="00642627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845F9" w14:paraId="46558A8E" w14:textId="77777777" w:rsidTr="00EA6069">
        <w:trPr>
          <w:trHeight w:val="680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F1155A" w14:textId="37DF122E" w:rsidR="00642627" w:rsidRPr="00642627" w:rsidRDefault="00642627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Rekvisita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274D37" w14:textId="77777777" w:rsidR="00642627" w:rsidRPr="00642627" w:rsidRDefault="00642627" w:rsidP="00642627">
            <w:p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Rekvisita"/>
            <w:tag w:val="Rekvisita"/>
            <w:id w:val="-1601255421"/>
            <w:placeholder>
              <w:docPart w:val="DefaultPlaceholder_-1854013440"/>
            </w:placeholder>
            <w:showingPlcHdr/>
            <w15:color w:val="FF0000"/>
          </w:sdtPr>
          <w:sdtContent>
            <w:tc>
              <w:tcPr>
                <w:tcW w:w="2971" w:type="dxa"/>
                <w:tcBorders>
                  <w:left w:val="single" w:sz="4" w:space="0" w:color="auto"/>
                </w:tcBorders>
                <w:shd w:val="clear" w:color="auto" w:fill="FF7979"/>
                <w:vAlign w:val="center"/>
              </w:tcPr>
              <w:p w14:paraId="6ECCEAB8" w14:textId="4A6B42F5" w:rsidR="00642627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845F9" w14:paraId="1BB91257" w14:textId="77777777" w:rsidTr="00EA6069">
        <w:trPr>
          <w:trHeight w:val="680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B15136" w14:textId="27AF3A5B" w:rsidR="00642627" w:rsidRPr="00642627" w:rsidRDefault="00642627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Andre utgifter (spesifiser)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5F9680" w14:textId="77777777" w:rsidR="00642627" w:rsidRPr="00642627" w:rsidRDefault="00642627" w:rsidP="00642627">
            <w:p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Beløp på andre utgifter"/>
            <w:tag w:val="Beløp på andre utgifter"/>
            <w:id w:val="-1731833093"/>
            <w:placeholder>
              <w:docPart w:val="DefaultPlaceholder_-1854013440"/>
            </w:placeholder>
            <w:showingPlcHdr/>
            <w15:color w:val="FF0000"/>
          </w:sdtPr>
          <w:sdtContent>
            <w:tc>
              <w:tcPr>
                <w:tcW w:w="2971" w:type="dxa"/>
                <w:tcBorders>
                  <w:left w:val="single" w:sz="4" w:space="0" w:color="auto"/>
                </w:tcBorders>
                <w:shd w:val="clear" w:color="auto" w:fill="FF7979"/>
                <w:vAlign w:val="center"/>
              </w:tcPr>
              <w:p w14:paraId="5F856679" w14:textId="5BEE3F49" w:rsidR="00642627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845F9" w14:paraId="0B9183B4" w14:textId="77777777" w:rsidTr="00EA6069">
        <w:trPr>
          <w:trHeight w:val="68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26015A0A" w14:textId="738CA030" w:rsidR="00E9246D" w:rsidRPr="00642627" w:rsidRDefault="001362C3" w:rsidP="00642627">
            <w:pPr>
              <w:rPr>
                <w:sz w:val="22"/>
                <w:szCs w:val="22"/>
              </w:rPr>
            </w:pPr>
            <w:r w:rsidRPr="00642627">
              <w:rPr>
                <w:sz w:val="22"/>
                <w:szCs w:val="22"/>
              </w:rPr>
              <w:t>Sum</w:t>
            </w:r>
          </w:p>
        </w:tc>
        <w:sdt>
          <w:sdtPr>
            <w:rPr>
              <w:sz w:val="22"/>
              <w:szCs w:val="22"/>
            </w:rPr>
            <w:alias w:val="Sum inntekter"/>
            <w:tag w:val="Sum inntekter"/>
            <w:id w:val="-1870604247"/>
            <w:placeholder>
              <w:docPart w:val="DefaultPlaceholder_-1854013440"/>
            </w:placeholder>
            <w:showingPlcHdr/>
            <w15:color w:val="99CC00"/>
          </w:sdtPr>
          <w:sdtContent>
            <w:tc>
              <w:tcPr>
                <w:tcW w:w="2977" w:type="dxa"/>
                <w:tcBorders>
                  <w:top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22809C70" w14:textId="7DC75531" w:rsidR="00E9246D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um utgifter"/>
            <w:tag w:val="Sum utgifter"/>
            <w:id w:val="775524842"/>
            <w:placeholder>
              <w:docPart w:val="DefaultPlaceholder_-1854013440"/>
            </w:placeholder>
            <w:showingPlcHdr/>
            <w15:color w:val="FF0000"/>
          </w:sdtPr>
          <w:sdtContent>
            <w:tc>
              <w:tcPr>
                <w:tcW w:w="2971" w:type="dxa"/>
                <w:shd w:val="clear" w:color="auto" w:fill="FF7979"/>
                <w:vAlign w:val="center"/>
              </w:tcPr>
              <w:p w14:paraId="1CE80195" w14:textId="157BA9C4" w:rsidR="00E9246D" w:rsidRPr="00642627" w:rsidRDefault="00BC43C0" w:rsidP="00642627">
                <w:pPr>
                  <w:rPr>
                    <w:sz w:val="22"/>
                    <w:szCs w:val="22"/>
                  </w:rPr>
                </w:pPr>
                <w:r w:rsidRPr="005241F0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10FB7D94" w14:textId="4523A32F" w:rsidR="00BC43C0" w:rsidRDefault="00BC43C0" w:rsidP="00E9246D"/>
    <w:p w14:paraId="77A9B8CE" w14:textId="1972115E" w:rsidR="00E9246D" w:rsidRDefault="00BC43C0" w:rsidP="00BC43C0">
      <w:pPr>
        <w:pStyle w:val="Tittel"/>
      </w:pPr>
      <w:r>
        <w:br w:type="page"/>
      </w:r>
      <w:r>
        <w:lastRenderedPageBreak/>
        <w:t>Veiledning for budsjettskjema</w:t>
      </w:r>
    </w:p>
    <w:p w14:paraId="4DB84AF6" w14:textId="33F1824E" w:rsidR="00BC43C0" w:rsidRDefault="00EA6069" w:rsidP="00EA6069">
      <w:pPr>
        <w:pStyle w:val="Overskrift1"/>
      </w:pPr>
      <w:r>
        <w:t>Grunnleggende info</w:t>
      </w:r>
    </w:p>
    <w:p w14:paraId="3AFF98E4" w14:textId="64BF2058" w:rsidR="00EA6069" w:rsidRDefault="00EA6069" w:rsidP="00EA6069">
      <w:pPr>
        <w:pStyle w:val="Overskrift2"/>
      </w:pPr>
      <w:r>
        <w:t>Obligatorisk</w:t>
      </w:r>
    </w:p>
    <w:p w14:paraId="28892140" w14:textId="2E328328" w:rsidR="00EA6069" w:rsidRDefault="00EA6069" w:rsidP="00EA6069">
      <w:r>
        <w:t>Lokallag – Her kan du velge lokallaget som søker midler</w:t>
      </w:r>
      <w:r w:rsidR="004F67B3">
        <w:t xml:space="preserve">. Hvis lokallaget ditt ikke er på listen, ta kontakt med </w:t>
      </w:r>
      <w:hyperlink r:id="rId9" w:history="1">
        <w:r w:rsidR="004F67B3" w:rsidRPr="0044794A">
          <w:rPr>
            <w:rStyle w:val="Hyperkobling"/>
          </w:rPr>
          <w:t>nuk@nuk.no</w:t>
        </w:r>
      </w:hyperlink>
      <w:r w:rsidR="004F67B3">
        <w:t>.</w:t>
      </w:r>
    </w:p>
    <w:p w14:paraId="1086CBFA" w14:textId="54A96573" w:rsidR="00EA6069" w:rsidRDefault="00EA6069" w:rsidP="00EA6069">
      <w:r>
        <w:t>Navn på søker – Fyll inn navn på den som søker midler</w:t>
      </w:r>
      <w:r w:rsidR="004F67B3">
        <w:t>.</w:t>
      </w:r>
      <w:r w:rsidR="00CA0621">
        <w:t xml:space="preserve"> Dette bør være lokallagsleder eller en som sitter i lokallagsstyret.</w:t>
      </w:r>
    </w:p>
    <w:p w14:paraId="54D79807" w14:textId="718D3C05" w:rsidR="00EA6069" w:rsidRDefault="00EA6069" w:rsidP="00EA6069">
      <w:r>
        <w:t>Prosjekt - Navn på prosjektet</w:t>
      </w:r>
    </w:p>
    <w:p w14:paraId="0D2925CD" w14:textId="36C0219E" w:rsidR="00EA6069" w:rsidRDefault="00EA6069" w:rsidP="00EA6069">
      <w:pPr>
        <w:pStyle w:val="Overskrift2"/>
      </w:pPr>
      <w:r>
        <w:t>Hvis relevant</w:t>
      </w:r>
    </w:p>
    <w:p w14:paraId="5642F95A" w14:textId="123AB70E" w:rsidR="00EA6069" w:rsidRDefault="00EA6069" w:rsidP="00EA6069">
      <w:r>
        <w:t>Antall deltakere – Fyll inn antall deltakere som skal delta på prosjektet</w:t>
      </w:r>
    </w:p>
    <w:p w14:paraId="29AB59C7" w14:textId="7F424EE8" w:rsidR="00EA6069" w:rsidRDefault="00EA6069" w:rsidP="00EA6069">
      <w:r>
        <w:t>Antall ledere – Fyll inn antall ledere som skal delta på prosjektet</w:t>
      </w:r>
    </w:p>
    <w:p w14:paraId="23E630D5" w14:textId="19CF69B6" w:rsidR="00EA6069" w:rsidRDefault="00EA6069" w:rsidP="00EA6069">
      <w:pPr>
        <w:pStyle w:val="Overskrift1"/>
      </w:pPr>
      <w:r>
        <w:t>Inntekter (grønne celler)</w:t>
      </w:r>
    </w:p>
    <w:p w14:paraId="50F166BD" w14:textId="4BA7E4CE" w:rsidR="00EA6069" w:rsidRDefault="00EA6069" w:rsidP="00EA6069">
      <w:r>
        <w:t>Deltageravgift – Planlagt deltageravgift (hvis det skal være deltakeravgift)</w:t>
      </w:r>
    </w:p>
    <w:p w14:paraId="0F5C2CD2" w14:textId="28388FC0" w:rsidR="00EA6069" w:rsidRDefault="00EA6069" w:rsidP="00EA6069">
      <w:r>
        <w:t>Sum deltageravgift – Forventet total inntekt fra deltageravgifter</w:t>
      </w:r>
    </w:p>
    <w:p w14:paraId="2C6A6CF4" w14:textId="391263F8" w:rsidR="00EA6069" w:rsidRDefault="00EA6069" w:rsidP="00EA6069">
      <w:r>
        <w:t>Lokallagets egne midler – Hvis lokallaget planlegger å bruke driftstøtte eller andre egne midler, kan det fylles inn her</w:t>
      </w:r>
    </w:p>
    <w:p w14:paraId="248E9FF4" w14:textId="382CA393" w:rsidR="00EA6069" w:rsidRDefault="00EA6069" w:rsidP="00EA6069">
      <w:r>
        <w:t>Støtte fra menigheten – Hvis menigheten bidrar med en konkret sum til prosjektet, eller stiller økonomisk garanti for det, fylles det inn her</w:t>
      </w:r>
    </w:p>
    <w:p w14:paraId="4EC1C8C2" w14:textId="23E10836" w:rsidR="00EA6069" w:rsidRDefault="00EA6069" w:rsidP="00EA6069">
      <w:r>
        <w:t>Frifond prosjektstøtte – skriv inn søknadssummen for prosjektet</w:t>
      </w:r>
    </w:p>
    <w:p w14:paraId="4F8263F1" w14:textId="2E8EFC33" w:rsidR="00EA6069" w:rsidRDefault="00EA6069" w:rsidP="00EA6069">
      <w:r>
        <w:t>Andre inntekter – I den lille cellen (</w:t>
      </w:r>
      <w:r w:rsidR="006C7CAF">
        <w:t>i samme kolonne som andre inntekter</w:t>
      </w:r>
      <w:r>
        <w:t>), skriv inn beløpet. Skriv så en beskrivelse av hvor disse inntektene kommer fra i den grå cellen til høyre.</w:t>
      </w:r>
    </w:p>
    <w:p w14:paraId="660B37C6" w14:textId="77777777" w:rsidR="006C7CAF" w:rsidRDefault="006C7CAF" w:rsidP="00EA6069"/>
    <w:p w14:paraId="3BF71262" w14:textId="29528ABA" w:rsidR="006C7CAF" w:rsidRDefault="006C7CAF" w:rsidP="006C7CAF">
      <w:pPr>
        <w:pStyle w:val="Overskrift1"/>
      </w:pPr>
      <w:r>
        <w:t>Utgifter (røde celler)</w:t>
      </w:r>
    </w:p>
    <w:p w14:paraId="323B810C" w14:textId="5F5898D0" w:rsidR="006C7CAF" w:rsidRDefault="006C7CAF" w:rsidP="006C7CAF">
      <w:r>
        <w:t xml:space="preserve">Mat pr. pers </w:t>
      </w:r>
      <w:r w:rsidR="008D39A8">
        <w:t>–</w:t>
      </w:r>
      <w:r>
        <w:t xml:space="preserve"> </w:t>
      </w:r>
      <w:r w:rsidR="008D39A8">
        <w:t xml:space="preserve">NUK oppdaterer årlig sine </w:t>
      </w:r>
      <w:r w:rsidR="00834B3A">
        <w:t>referansebudsjett for arrangement. I 2025 er det 210kr/person for et helgarrangement, og mellom 420-475kr/person for en fem-syv dagers leir.</w:t>
      </w:r>
    </w:p>
    <w:p w14:paraId="1B3198BC" w14:textId="36E62115" w:rsidR="006C7CAF" w:rsidRDefault="006C7CAF" w:rsidP="006C7CAF">
      <w:r>
        <w:t>Sum mat</w:t>
      </w:r>
      <w:r w:rsidR="00834B3A">
        <w:t xml:space="preserve"> – Summer forventede kostnader for mat</w:t>
      </w:r>
    </w:p>
    <w:p w14:paraId="2B8C1F01" w14:textId="5D63B69B" w:rsidR="006C7CAF" w:rsidRDefault="006C7CAF" w:rsidP="006C7CAF">
      <w:r>
        <w:t>Leie av lokale/overnatting</w:t>
      </w:r>
      <w:r w:rsidR="00834B3A">
        <w:t xml:space="preserve"> </w:t>
      </w:r>
      <w:r w:rsidR="00A75CFD">
        <w:t>–</w:t>
      </w:r>
      <w:r w:rsidR="00834B3A">
        <w:t xml:space="preserve"> </w:t>
      </w:r>
      <w:r w:rsidR="00A75CFD">
        <w:t>Totale forventede kostnader ifm. lokaler eller overnatting</w:t>
      </w:r>
    </w:p>
    <w:p w14:paraId="41ED6702" w14:textId="6D1E6829" w:rsidR="006C7CAF" w:rsidRDefault="006C7CAF" w:rsidP="006C7CAF">
      <w:r>
        <w:t>Transport</w:t>
      </w:r>
      <w:r w:rsidR="00A75CFD">
        <w:t xml:space="preserve"> – </w:t>
      </w:r>
      <w:r w:rsidR="001A07ED">
        <w:t>Kostnader ifm. transport til/fra</w:t>
      </w:r>
      <w:r w:rsidR="002B15D6">
        <w:t>/under</w:t>
      </w:r>
      <w:r w:rsidR="001A07ED">
        <w:t xml:space="preserve"> prosjektet</w:t>
      </w:r>
    </w:p>
    <w:p w14:paraId="360DA3AD" w14:textId="665C02FB" w:rsidR="006C7CAF" w:rsidRDefault="006C7CAF" w:rsidP="006C7CAF">
      <w:r>
        <w:t>Rekvisita</w:t>
      </w:r>
      <w:r w:rsidR="002B15D6">
        <w:t xml:space="preserve"> </w:t>
      </w:r>
      <w:r w:rsidR="00BF21E3">
        <w:t>–</w:t>
      </w:r>
      <w:r w:rsidR="002B15D6">
        <w:t xml:space="preserve"> </w:t>
      </w:r>
      <w:r w:rsidR="00BF21E3">
        <w:t xml:space="preserve">Kostnader ifm. </w:t>
      </w:r>
      <w:r w:rsidR="004F67B3">
        <w:t>utstyr og materialer for prosjektet</w:t>
      </w:r>
    </w:p>
    <w:p w14:paraId="57A68BAA" w14:textId="1AC4B8B3" w:rsidR="006C7CAF" w:rsidRDefault="006C7CAF" w:rsidP="006C7CAF">
      <w:r>
        <w:t>Andre utgifter</w:t>
      </w:r>
      <w:r w:rsidRPr="006C7CAF">
        <w:t xml:space="preserve"> </w:t>
      </w:r>
      <w:r>
        <w:t>– I den lille cellen (</w:t>
      </w:r>
      <w:r>
        <w:t>i samme kolonne som</w:t>
      </w:r>
      <w:r>
        <w:t xml:space="preserve"> andre </w:t>
      </w:r>
      <w:r>
        <w:t>utgifter</w:t>
      </w:r>
      <w:r>
        <w:t>), skriv inn beløpet. Skriv så en beskrivelse av hv</w:t>
      </w:r>
      <w:r>
        <w:t>a</w:t>
      </w:r>
      <w:r>
        <w:t xml:space="preserve"> disse </w:t>
      </w:r>
      <w:r>
        <w:t>kostnadene er</w:t>
      </w:r>
      <w:r>
        <w:t xml:space="preserve"> i den grå cellen til </w:t>
      </w:r>
      <w:r>
        <w:t>venstre</w:t>
      </w:r>
      <w:r>
        <w:t>.</w:t>
      </w:r>
    </w:p>
    <w:p w14:paraId="722095F5" w14:textId="2B48DE5D" w:rsidR="006C7CAF" w:rsidRDefault="006C7CAF" w:rsidP="006C7CAF"/>
    <w:p w14:paraId="43E56116" w14:textId="73AF630C" w:rsidR="00A6202D" w:rsidRPr="006C7CAF" w:rsidRDefault="00A6202D" w:rsidP="00AB3BC0">
      <w:pPr>
        <w:pStyle w:val="Overskrift1"/>
        <w:jc w:val="center"/>
      </w:pPr>
      <w:r>
        <w:t>Summen av inntekter og utgifter burde være like</w:t>
      </w:r>
      <w:r w:rsidR="00AB3BC0">
        <w:t>!</w:t>
      </w:r>
    </w:p>
    <w:sectPr w:rsidR="00A6202D" w:rsidRPr="006C7CAF" w:rsidSect="00FF2B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6D4AA" w14:textId="77777777" w:rsidR="00841EE8" w:rsidRDefault="00841EE8" w:rsidP="003D37D0">
      <w:r>
        <w:separator/>
      </w:r>
    </w:p>
  </w:endnote>
  <w:endnote w:type="continuationSeparator" w:id="0">
    <w:p w14:paraId="1D2CD694" w14:textId="77777777" w:rsidR="00841EE8" w:rsidRDefault="00841EE8" w:rsidP="003D3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icolage Grotesque 14pt ExtraB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Bricolage Grotesque 14pt Medium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Dosis ExtraBold">
    <w:panose1 w:val="02010903020202060003"/>
    <w:charset w:val="00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6EB7" w14:textId="77777777" w:rsidR="00031377" w:rsidRDefault="000313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A9FDA" w14:textId="77777777" w:rsidR="003D37D0" w:rsidRDefault="003D37D0" w:rsidP="00031377">
    <w:pPr>
      <w:pStyle w:val="Bunn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6D1DCA8" wp14:editId="2C0AF75E">
          <wp:simplePos x="0" y="0"/>
          <wp:positionH relativeFrom="column">
            <wp:posOffset>1211738</wp:posOffset>
          </wp:positionH>
          <wp:positionV relativeFrom="paragraph">
            <wp:posOffset>-410357</wp:posOffset>
          </wp:positionV>
          <wp:extent cx="3245918" cy="473796"/>
          <wp:effectExtent l="0" t="0" r="0" b="2540"/>
          <wp:wrapNone/>
          <wp:docPr id="1622492290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49229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52" b="25652"/>
                  <a:stretch>
                    <a:fillRect/>
                  </a:stretch>
                </pic:blipFill>
                <pic:spPr bwMode="auto">
                  <a:xfrm>
                    <a:off x="0" y="0"/>
                    <a:ext cx="3245918" cy="4737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3B230" w14:textId="77777777" w:rsidR="00031377" w:rsidRDefault="000313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292E2" w14:textId="77777777" w:rsidR="00841EE8" w:rsidRDefault="00841EE8" w:rsidP="003D37D0">
      <w:r>
        <w:separator/>
      </w:r>
    </w:p>
  </w:footnote>
  <w:footnote w:type="continuationSeparator" w:id="0">
    <w:p w14:paraId="40F2C8EB" w14:textId="77777777" w:rsidR="00841EE8" w:rsidRDefault="00841EE8" w:rsidP="003D3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3E1E0" w14:textId="77777777" w:rsidR="00031377" w:rsidRDefault="000313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846E5" w14:textId="77777777" w:rsidR="006A1AB9" w:rsidRDefault="00031377" w:rsidP="004E6E9D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2354A7" wp14:editId="5C736AA6">
          <wp:simplePos x="0" y="0"/>
          <wp:positionH relativeFrom="column">
            <wp:posOffset>545803</wp:posOffset>
          </wp:positionH>
          <wp:positionV relativeFrom="paragraph">
            <wp:posOffset>138633</wp:posOffset>
          </wp:positionV>
          <wp:extent cx="2237666" cy="617818"/>
          <wp:effectExtent l="0" t="0" r="0" b="0"/>
          <wp:wrapNone/>
          <wp:docPr id="3200666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06664" name="Bild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004" b="357"/>
                  <a:stretch/>
                </pic:blipFill>
                <pic:spPr bwMode="auto">
                  <a:xfrm>
                    <a:off x="0" y="0"/>
                    <a:ext cx="2261612" cy="624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2CF565E" wp14:editId="77313BD9">
          <wp:simplePos x="0" y="0"/>
          <wp:positionH relativeFrom="margin">
            <wp:align>left</wp:align>
          </wp:positionH>
          <wp:positionV relativeFrom="paragraph">
            <wp:posOffset>138360</wp:posOffset>
          </wp:positionV>
          <wp:extent cx="552450" cy="617220"/>
          <wp:effectExtent l="0" t="0" r="0" b="0"/>
          <wp:wrapNone/>
          <wp:docPr id="367311822" name="Bilde 1" descr="Et bilde som inneholder hjerte, Grafikk, symbol, Fon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11822" name="Bilde 1" descr="Et bilde som inneholder hjerte, Grafikk, symbol, Font&#10;&#10;Automatisk generert beskrivels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50" r="18875"/>
                  <a:stretch/>
                </pic:blipFill>
                <pic:spPr bwMode="auto">
                  <a:xfrm>
                    <a:off x="0" y="0"/>
                    <a:ext cx="55245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F2B38">
      <w:t xml:space="preserve">                                                                                                      </w:t>
    </w:r>
  </w:p>
  <w:p w14:paraId="0F34ABD7" w14:textId="77777777" w:rsidR="003D37D0" w:rsidRDefault="003D37D0" w:rsidP="006A1AB9">
    <w:pPr>
      <w:pStyle w:val="Topptekst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2A089" w14:textId="77777777" w:rsidR="00031377" w:rsidRDefault="0003137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mE5MfP6Z05+q8AjPWhh4ChpSjQObZXziLZ8hQMmqgB9H6hF4tdT9HD+9Ca16PSCjF58J3+VCZyJ3pBKFcVPA0Q==" w:salt="ebJGHgh/d2b3X7iaCnljR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46D"/>
    <w:rsid w:val="00031377"/>
    <w:rsid w:val="00046C56"/>
    <w:rsid w:val="00076BB7"/>
    <w:rsid w:val="001362C3"/>
    <w:rsid w:val="001A07ED"/>
    <w:rsid w:val="001E1B90"/>
    <w:rsid w:val="001E53B8"/>
    <w:rsid w:val="00253227"/>
    <w:rsid w:val="002853F2"/>
    <w:rsid w:val="002B15D6"/>
    <w:rsid w:val="002E0980"/>
    <w:rsid w:val="003D37D0"/>
    <w:rsid w:val="0048692D"/>
    <w:rsid w:val="004E6E9D"/>
    <w:rsid w:val="004F67B3"/>
    <w:rsid w:val="00642627"/>
    <w:rsid w:val="006A1AB9"/>
    <w:rsid w:val="006C7CAF"/>
    <w:rsid w:val="007845F9"/>
    <w:rsid w:val="007E7F74"/>
    <w:rsid w:val="00813899"/>
    <w:rsid w:val="00834B3A"/>
    <w:rsid w:val="00841EE8"/>
    <w:rsid w:val="00896372"/>
    <w:rsid w:val="008D39A8"/>
    <w:rsid w:val="00A6202D"/>
    <w:rsid w:val="00A75CFD"/>
    <w:rsid w:val="00AB3BC0"/>
    <w:rsid w:val="00B27B47"/>
    <w:rsid w:val="00B36D95"/>
    <w:rsid w:val="00B46247"/>
    <w:rsid w:val="00BB3E97"/>
    <w:rsid w:val="00BC43C0"/>
    <w:rsid w:val="00BF21E3"/>
    <w:rsid w:val="00CA0621"/>
    <w:rsid w:val="00E03D92"/>
    <w:rsid w:val="00E66519"/>
    <w:rsid w:val="00E76076"/>
    <w:rsid w:val="00E84BA0"/>
    <w:rsid w:val="00E9246D"/>
    <w:rsid w:val="00EA6069"/>
    <w:rsid w:val="00FF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DB267"/>
  <w15:chartTrackingRefBased/>
  <w15:docId w15:val="{AF47E360-2667-4BB2-A15A-6D3A3B3E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E97"/>
    <w:rPr>
      <w:rFonts w:ascii="Open Sans" w:hAnsi="Open San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76BB7"/>
    <w:pPr>
      <w:keepNext/>
      <w:keepLines/>
      <w:spacing w:before="240"/>
      <w:outlineLvl w:val="0"/>
    </w:pPr>
    <w:rPr>
      <w:rFonts w:ascii="Bricolage Grotesque 14pt ExtraB" w:eastAsiaTheme="majorEastAsia" w:hAnsi="Bricolage Grotesque 14pt ExtraB" w:cstheme="majorBidi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76BB7"/>
    <w:pPr>
      <w:keepNext/>
      <w:keepLines/>
      <w:spacing w:before="40"/>
      <w:outlineLvl w:val="1"/>
    </w:pPr>
    <w:rPr>
      <w:rFonts w:ascii="Bricolage Grotesque 14pt Medium" w:eastAsiaTheme="majorEastAsia" w:hAnsi="Bricolage Grotesque 14pt Medium" w:cstheme="majorBidi"/>
      <w:b/>
      <w:i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D37D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D37D0"/>
  </w:style>
  <w:style w:type="paragraph" w:styleId="Bunntekst">
    <w:name w:val="footer"/>
    <w:basedOn w:val="Normal"/>
    <w:link w:val="BunntekstTegn"/>
    <w:uiPriority w:val="99"/>
    <w:unhideWhenUsed/>
    <w:rsid w:val="003D37D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D37D0"/>
  </w:style>
  <w:style w:type="paragraph" w:styleId="Ingenmellomrom">
    <w:name w:val="No Spacing"/>
    <w:uiPriority w:val="1"/>
    <w:qFormat/>
    <w:rsid w:val="00BB3E97"/>
    <w:rPr>
      <w:rFonts w:ascii="Open Sans" w:hAnsi="Open San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76BB7"/>
    <w:rPr>
      <w:rFonts w:ascii="Bricolage Grotesque 14pt ExtraB" w:eastAsiaTheme="majorEastAsia" w:hAnsi="Bricolage Grotesque 14pt ExtraB" w:cstheme="majorBidi"/>
      <w:b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76BB7"/>
    <w:rPr>
      <w:rFonts w:ascii="Bricolage Grotesque 14pt Medium" w:eastAsiaTheme="majorEastAsia" w:hAnsi="Bricolage Grotesque 14pt Medium" w:cstheme="majorBidi"/>
      <w:b/>
      <w:i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076BB7"/>
    <w:pPr>
      <w:contextualSpacing/>
      <w:jc w:val="center"/>
    </w:pPr>
    <w:rPr>
      <w:rFonts w:ascii="Dosis" w:eastAsiaTheme="majorEastAsia" w:hAnsi="Dosis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76BB7"/>
    <w:rPr>
      <w:rFonts w:ascii="Dosis" w:eastAsiaTheme="majorEastAsia" w:hAnsi="Dosis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76BB7"/>
    <w:pPr>
      <w:numPr>
        <w:ilvl w:val="1"/>
      </w:numPr>
      <w:spacing w:after="160"/>
      <w:jc w:val="center"/>
    </w:pPr>
    <w:rPr>
      <w:rFonts w:ascii="Dosis ExtraBold" w:eastAsiaTheme="minorEastAsia" w:hAnsi="Dosis ExtraBold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76BB7"/>
    <w:rPr>
      <w:rFonts w:ascii="Dosis ExtraBold" w:eastAsiaTheme="minorEastAsia" w:hAnsi="Dosis ExtraBold"/>
      <w:color w:val="5A5A5A" w:themeColor="text1" w:themeTint="A5"/>
      <w:spacing w:val="15"/>
      <w:sz w:val="22"/>
      <w:szCs w:val="22"/>
    </w:rPr>
  </w:style>
  <w:style w:type="table" w:styleId="Tabellrutenett">
    <w:name w:val="Table Grid"/>
    <w:basedOn w:val="Vanligtabell"/>
    <w:uiPriority w:val="39"/>
    <w:rsid w:val="00E92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642627"/>
    <w:rPr>
      <w:color w:val="666666"/>
    </w:rPr>
  </w:style>
  <w:style w:type="character" w:styleId="Hyperkobling">
    <w:name w:val="Hyperlink"/>
    <w:basedOn w:val="Standardskriftforavsnitt"/>
    <w:uiPriority w:val="99"/>
    <w:unhideWhenUsed/>
    <w:rsid w:val="004F67B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F6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nuk@nuk.n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en.Trotter\OneDrive%20-%20Oslo%20katolske%20bisped&#248;mme\Dokumenter%20-%20NUK%20-%20Stab\Kommunikasjon\Grafiske%20maler\NY%20NUK%20Dokumentm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B13AF1CC6654737B1531A4F5D5A8ED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88DB87E-8661-4AE9-A56D-76E33E207933}"/>
      </w:docPartPr>
      <w:docPartBody>
        <w:p w:rsidR="00000000" w:rsidRDefault="000C4B0A" w:rsidP="000C4B0A">
          <w:pPr>
            <w:pStyle w:val="EB13AF1CC6654737B1531A4F5D5A8ED83"/>
          </w:pPr>
          <w:r w:rsidRPr="005241F0">
            <w:rPr>
              <w:rStyle w:val="Plassholdertekst"/>
            </w:rPr>
            <w:t>Velg et element.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E98336-BE56-4C75-BE5D-70034C8ECDD4}"/>
      </w:docPartPr>
      <w:docPartBody>
        <w:p w:rsidR="00000000" w:rsidRDefault="000C4B0A">
          <w:r w:rsidRPr="005241F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FD6F892F05840D985A27AEEDB8237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2F5BF9E-ADA0-4218-82C2-5B996988C572}"/>
      </w:docPartPr>
      <w:docPartBody>
        <w:p w:rsidR="00000000" w:rsidRDefault="000C4B0A" w:rsidP="000C4B0A">
          <w:pPr>
            <w:pStyle w:val="DFD6F892F05840D985A27AEEDB82377A2"/>
          </w:pPr>
          <w:r w:rsidRPr="005241F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C617BD446DE4A30AB4C94F99D9A94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57BCB6-C772-4ABB-BFEF-F5A74EBE45A0}"/>
      </w:docPartPr>
      <w:docPartBody>
        <w:p w:rsidR="00000000" w:rsidRDefault="000C4B0A" w:rsidP="000C4B0A">
          <w:pPr>
            <w:pStyle w:val="0C617BD446DE4A30AB4C94F99D9A945E2"/>
          </w:pPr>
          <w:r w:rsidRPr="005241F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ED6FF373F8A4690AB7361A596DC070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0EB049-7BC6-4CC6-BD5D-6BA39029F721}"/>
      </w:docPartPr>
      <w:docPartBody>
        <w:p w:rsidR="00000000" w:rsidRDefault="000C4B0A" w:rsidP="000C4B0A">
          <w:pPr>
            <w:pStyle w:val="5ED6FF373F8A4690AB7361A596DC0706"/>
          </w:pPr>
          <w:r w:rsidRPr="005241F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DE25CA18F914BAFB2C6296CE71EF40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9DFE8C-1A2B-470D-B7B5-EE844720AF5B}"/>
      </w:docPartPr>
      <w:docPartBody>
        <w:p w:rsidR="00000000" w:rsidRDefault="000C4B0A" w:rsidP="000C4B0A">
          <w:pPr>
            <w:pStyle w:val="3DE25CA18F914BAFB2C6296CE71EF406"/>
          </w:pPr>
          <w:r w:rsidRPr="005241F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B813FBF12B44D32B139EC522B775DF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69AB1DF-F76A-4AC2-BAD5-500C564FDD53}"/>
      </w:docPartPr>
      <w:docPartBody>
        <w:p w:rsidR="00000000" w:rsidRDefault="000C4B0A" w:rsidP="000C4B0A">
          <w:pPr>
            <w:pStyle w:val="0B813FBF12B44D32B139EC522B775DF1"/>
          </w:pPr>
          <w:r w:rsidRPr="005241F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BCA8D29162E4878ABC8914E2AF9F3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4126736-1DB5-439E-8A1D-E466C22B7864}"/>
      </w:docPartPr>
      <w:docPartBody>
        <w:p w:rsidR="00000000" w:rsidRDefault="000C4B0A" w:rsidP="000C4B0A">
          <w:pPr>
            <w:pStyle w:val="CBCA8D29162E4878ABC8914E2AF9F36B"/>
          </w:pPr>
          <w:r w:rsidRPr="005241F0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icolage Grotesque 14pt ExtraB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Bricolage Grotesque 14pt Medium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Dosis ExtraBold">
    <w:panose1 w:val="02010903020202060003"/>
    <w:charset w:val="00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B0A"/>
    <w:rsid w:val="000C4B0A"/>
    <w:rsid w:val="00253227"/>
    <w:rsid w:val="004D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C4B0A"/>
    <w:rPr>
      <w:color w:val="666666"/>
    </w:rPr>
  </w:style>
  <w:style w:type="paragraph" w:customStyle="1" w:styleId="EB13AF1CC6654737B1531A4F5D5A8ED8">
    <w:name w:val="EB13AF1CC6654737B1531A4F5D5A8ED8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EB13AF1CC6654737B1531A4F5D5A8ED81">
    <w:name w:val="EB13AF1CC6654737B1531A4F5D5A8ED81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DFD6F892F05840D985A27AEEDB82377A">
    <w:name w:val="DFD6F892F05840D985A27AEEDB82377A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0C617BD446DE4A30AB4C94F99D9A945E">
    <w:name w:val="0C617BD446DE4A30AB4C94F99D9A945E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EB13AF1CC6654737B1531A4F5D5A8ED82">
    <w:name w:val="EB13AF1CC6654737B1531A4F5D5A8ED82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DFD6F892F05840D985A27AEEDB82377A1">
    <w:name w:val="DFD6F892F05840D985A27AEEDB82377A1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0C617BD446DE4A30AB4C94F99D9A945E1">
    <w:name w:val="0C617BD446DE4A30AB4C94F99D9A945E1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EB13AF1CC6654737B1531A4F5D5A8ED83">
    <w:name w:val="EB13AF1CC6654737B1531A4F5D5A8ED83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DFD6F892F05840D985A27AEEDB82377A2">
    <w:name w:val="DFD6F892F05840D985A27AEEDB82377A2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0C617BD446DE4A30AB4C94F99D9A945E2">
    <w:name w:val="0C617BD446DE4A30AB4C94F99D9A945E2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5ED6FF373F8A4690AB7361A596DC0706">
    <w:name w:val="5ED6FF373F8A4690AB7361A596DC0706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3DE25CA18F914BAFB2C6296CE71EF406">
    <w:name w:val="3DE25CA18F914BAFB2C6296CE71EF406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0B813FBF12B44D32B139EC522B775DF1">
    <w:name w:val="0B813FBF12B44D32B139EC522B775DF1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  <w:style w:type="paragraph" w:customStyle="1" w:styleId="CBCA8D29162E4878ABC8914E2AF9F36B">
    <w:name w:val="CBCA8D29162E4878ABC8914E2AF9F36B"/>
    <w:rsid w:val="000C4B0A"/>
    <w:pPr>
      <w:spacing w:after="0" w:line="240" w:lineRule="auto"/>
    </w:pPr>
    <w:rPr>
      <w:rFonts w:ascii="Open Sans" w:eastAsiaTheme="minorHAnsi" w:hAnsi="Open Sans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c901b1d-2b62-42ac-927a-022e50ca0d59" xsi:nil="true"/>
    <_ip_UnifiedCompliancePolicyProperties xmlns="http://schemas.microsoft.com/sharepoint/v3" xsi:nil="true"/>
    <lcf76f155ced4ddcb4097134ff3c332f xmlns="40436978-fcd3-43aa-8d2b-01f17a46b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7DB55AF6D6D40A4F7961C610FD383" ma:contentTypeVersion="20" ma:contentTypeDescription="Opprett et nytt dokument." ma:contentTypeScope="" ma:versionID="eb70acc21d0a6d3e2851fcf978ae327f">
  <xsd:schema xmlns:xsd="http://www.w3.org/2001/XMLSchema" xmlns:xs="http://www.w3.org/2001/XMLSchema" xmlns:p="http://schemas.microsoft.com/office/2006/metadata/properties" xmlns:ns1="http://schemas.microsoft.com/sharepoint/v3" xmlns:ns2="40436978-fcd3-43aa-8d2b-01f17a46b881" xmlns:ns3="3c901b1d-2b62-42ac-927a-022e50ca0d59" targetNamespace="http://schemas.microsoft.com/office/2006/metadata/properties" ma:root="true" ma:fieldsID="ec14eadb0232ca9b0c983cabb9b18258" ns1:_="" ns2:_="" ns3:_="">
    <xsd:import namespace="http://schemas.microsoft.com/sharepoint/v3"/>
    <xsd:import namespace="40436978-fcd3-43aa-8d2b-01f17a46b881"/>
    <xsd:import namespace="3c901b1d-2b62-42ac-927a-022e50ca0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36978-fcd3-43aa-8d2b-01f17a46b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33f1adba-dfdb-47aa-a5d4-bbd9f22a81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01b1d-2b62-42ac-927a-022e50ca0d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19b4b9b-3eba-40d1-954b-b1887208847d}" ma:internalName="TaxCatchAll" ma:showField="CatchAllData" ma:web="3c901b1d-2b62-42ac-927a-022e50ca0d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BE6A7D-729C-4894-B18E-6D708A8B3B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c901b1d-2b62-42ac-927a-022e50ca0d59"/>
    <ds:schemaRef ds:uri="40436978-fcd3-43aa-8d2b-01f17a46b881"/>
  </ds:schemaRefs>
</ds:datastoreItem>
</file>

<file path=customXml/itemProps2.xml><?xml version="1.0" encoding="utf-8"?>
<ds:datastoreItem xmlns:ds="http://schemas.openxmlformats.org/officeDocument/2006/customXml" ds:itemID="{5802A7FE-4224-4493-BAC5-B7E7FA573D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4C5095-98D2-4EFD-AC4A-C5ED4BEA058B}"/>
</file>

<file path=docProps/app.xml><?xml version="1.0" encoding="utf-8"?>
<Properties xmlns="http://schemas.openxmlformats.org/officeDocument/2006/extended-properties" xmlns:vt="http://schemas.openxmlformats.org/officeDocument/2006/docPropsVTypes">
  <Template>NY NUK Dokumentmal</Template>
  <TotalTime>10</TotalTime>
  <Pages>2</Pages>
  <Words>522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Trotter</dc:creator>
  <cp:keywords/>
  <dc:description/>
  <cp:lastModifiedBy>Stephen Richard Trotter</cp:lastModifiedBy>
  <cp:revision>13</cp:revision>
  <dcterms:created xsi:type="dcterms:W3CDTF">2025-02-17T15:39:00Z</dcterms:created>
  <dcterms:modified xsi:type="dcterms:W3CDTF">2025-02-17T15:47:00Z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0x0101005E07DB55AF6D6D40A4F7961C610FD383</vt:lpwstr>
  </property>
  <property fmtid="{D5CDD505-2E9C-101B-9397-08002B2CF9AE}" pid="3" name="MediaServiceImageTags">
    <vt:lpwstr/>
  </property>
</Properties>
</file>