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B7AEF5" w14:textId="77777777" w:rsidR="005E2728" w:rsidRDefault="005E2728" w:rsidP="005E2728">
      <w:pPr>
        <w:pStyle w:val="Title"/>
      </w:pPr>
      <w:r>
        <w:t>Program for planleggingshelg</w:t>
      </w:r>
    </w:p>
    <w:p w14:paraId="02CCDCBD" w14:textId="77777777" w:rsidR="005E2728" w:rsidRDefault="005E2728" w:rsidP="005E2728">
      <w:pPr>
        <w:pStyle w:val="Heading1"/>
      </w:pPr>
      <w:r>
        <w:t>Fredag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3"/>
        <w:gridCol w:w="8219"/>
      </w:tblGrid>
      <w:tr w:rsidR="005E2728" w14:paraId="315C4939" w14:textId="77777777" w:rsidTr="005F5744">
        <w:tc>
          <w:tcPr>
            <w:tcW w:w="846" w:type="dxa"/>
          </w:tcPr>
          <w:p w14:paraId="083CF18A" w14:textId="77777777" w:rsidR="005E2728" w:rsidRPr="006665F3" w:rsidRDefault="005E2728" w:rsidP="005E2728">
            <w:pPr>
              <w:spacing w:line="240" w:lineRule="auto"/>
              <w:rPr>
                <w:b/>
                <w:bCs/>
              </w:rPr>
            </w:pPr>
            <w:r w:rsidRPr="006665F3">
              <w:rPr>
                <w:b/>
                <w:bCs/>
              </w:rPr>
              <w:t>17:30</w:t>
            </w:r>
          </w:p>
        </w:tc>
        <w:tc>
          <w:tcPr>
            <w:tcW w:w="8504" w:type="dxa"/>
          </w:tcPr>
          <w:p w14:paraId="250AFB6D" w14:textId="77777777" w:rsidR="005E2728" w:rsidRDefault="005E2728" w:rsidP="005E2728">
            <w:pPr>
              <w:spacing w:line="240" w:lineRule="auto"/>
            </w:pPr>
            <w:proofErr w:type="spellStart"/>
            <w:r>
              <w:t>Ankomst</w:t>
            </w:r>
            <w:proofErr w:type="spellEnd"/>
            <w:r>
              <w:t xml:space="preserve"> </w:t>
            </w:r>
          </w:p>
        </w:tc>
      </w:tr>
      <w:tr w:rsidR="005E2728" w14:paraId="25152DA8" w14:textId="77777777" w:rsidTr="005F5744">
        <w:tc>
          <w:tcPr>
            <w:tcW w:w="846" w:type="dxa"/>
          </w:tcPr>
          <w:p w14:paraId="3C71E8FC" w14:textId="77777777" w:rsidR="005E2728" w:rsidRPr="006665F3" w:rsidRDefault="005E2728" w:rsidP="005E2728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18:00</w:t>
            </w:r>
          </w:p>
        </w:tc>
        <w:tc>
          <w:tcPr>
            <w:tcW w:w="8504" w:type="dxa"/>
          </w:tcPr>
          <w:p w14:paraId="7903E27F" w14:textId="77777777" w:rsidR="005E2728" w:rsidRDefault="005E2728" w:rsidP="005E2728">
            <w:pPr>
              <w:spacing w:line="240" w:lineRule="auto"/>
            </w:pPr>
            <w:r>
              <w:t>Messe</w:t>
            </w:r>
          </w:p>
        </w:tc>
      </w:tr>
      <w:tr w:rsidR="005E2728" w14:paraId="42B001B3" w14:textId="77777777" w:rsidTr="005F5744">
        <w:tc>
          <w:tcPr>
            <w:tcW w:w="846" w:type="dxa"/>
          </w:tcPr>
          <w:p w14:paraId="388541E6" w14:textId="77777777" w:rsidR="005E2728" w:rsidRPr="006665F3" w:rsidRDefault="005E2728" w:rsidP="005E2728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18:30</w:t>
            </w:r>
          </w:p>
        </w:tc>
        <w:tc>
          <w:tcPr>
            <w:tcW w:w="8504" w:type="dxa"/>
          </w:tcPr>
          <w:p w14:paraId="6B3DF369" w14:textId="77777777" w:rsidR="005E2728" w:rsidRDefault="005E2728" w:rsidP="005E2728">
            <w:pPr>
              <w:spacing w:line="240" w:lineRule="auto"/>
            </w:pPr>
            <w:proofErr w:type="spellStart"/>
            <w:r>
              <w:t>Kveldsmat</w:t>
            </w:r>
            <w:proofErr w:type="spellEnd"/>
            <w:r>
              <w:t xml:space="preserve"> + </w:t>
            </w:r>
            <w:proofErr w:type="spellStart"/>
            <w:r>
              <w:t>Velkommen</w:t>
            </w:r>
            <w:proofErr w:type="spellEnd"/>
          </w:p>
        </w:tc>
      </w:tr>
      <w:tr w:rsidR="005E2728" w14:paraId="2900363E" w14:textId="77777777" w:rsidTr="005F5744">
        <w:tc>
          <w:tcPr>
            <w:tcW w:w="846" w:type="dxa"/>
          </w:tcPr>
          <w:p w14:paraId="753E01EC" w14:textId="77777777" w:rsidR="005E2728" w:rsidRPr="006665F3" w:rsidRDefault="005E2728" w:rsidP="005E2728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19:15</w:t>
            </w:r>
          </w:p>
        </w:tc>
        <w:tc>
          <w:tcPr>
            <w:tcW w:w="8504" w:type="dxa"/>
          </w:tcPr>
          <w:p w14:paraId="66DCA907" w14:textId="77777777" w:rsidR="005E2728" w:rsidRPr="005E2728" w:rsidRDefault="005E2728" w:rsidP="005E2728">
            <w:pPr>
              <w:spacing w:after="0" w:line="240" w:lineRule="auto"/>
              <w:rPr>
                <w:lang w:val="nb-NO"/>
              </w:rPr>
            </w:pPr>
            <w:r w:rsidRPr="005E2728">
              <w:rPr>
                <w:lang w:val="nb-NO"/>
              </w:rPr>
              <w:t>Bli kjent med hverandre</w:t>
            </w:r>
          </w:p>
          <w:p w14:paraId="3A4D59C5" w14:textId="77777777" w:rsidR="005E2728" w:rsidRPr="005E2728" w:rsidRDefault="005E2728" w:rsidP="005E2728">
            <w:pPr>
              <w:spacing w:after="0" w:line="240" w:lineRule="auto"/>
              <w:rPr>
                <w:lang w:val="nb-NO"/>
              </w:rPr>
            </w:pPr>
            <w:r w:rsidRPr="005E2728">
              <w:rPr>
                <w:lang w:val="nb-NO"/>
              </w:rPr>
              <w:t>Taushetserklæring, Politiattest, OKBs beredskapsplan</w:t>
            </w:r>
          </w:p>
          <w:p w14:paraId="4479A771" w14:textId="77777777" w:rsidR="005E2728" w:rsidRPr="005E2728" w:rsidRDefault="005E2728" w:rsidP="005E2728">
            <w:pPr>
              <w:spacing w:after="0" w:line="240" w:lineRule="auto"/>
              <w:rPr>
                <w:lang w:val="nb-NO"/>
              </w:rPr>
            </w:pPr>
            <w:r w:rsidRPr="005E2728">
              <w:rPr>
                <w:lang w:val="nb-NO"/>
              </w:rPr>
              <w:t>NUKs forventningsplakat &amp; Forventninger til hverandre</w:t>
            </w:r>
          </w:p>
          <w:p w14:paraId="0A1981D5" w14:textId="77777777" w:rsidR="005E2728" w:rsidRPr="005E2728" w:rsidRDefault="005E2728" w:rsidP="005E2728">
            <w:pPr>
              <w:spacing w:after="0" w:line="240" w:lineRule="auto"/>
              <w:rPr>
                <w:lang w:val="nb-NO"/>
              </w:rPr>
            </w:pPr>
            <w:r w:rsidRPr="005E2728">
              <w:rPr>
                <w:lang w:val="nb-NO"/>
              </w:rPr>
              <w:t>Roller på leir</w:t>
            </w:r>
          </w:p>
          <w:p w14:paraId="0F966B73" w14:textId="77777777" w:rsidR="005E2728" w:rsidRPr="005E2728" w:rsidRDefault="005E2728" w:rsidP="005E2728">
            <w:pPr>
              <w:spacing w:after="0" w:line="240" w:lineRule="auto"/>
              <w:rPr>
                <w:lang w:val="nb-NO"/>
              </w:rPr>
            </w:pPr>
            <w:r w:rsidRPr="005E2728">
              <w:rPr>
                <w:lang w:val="nb-NO"/>
              </w:rPr>
              <w:t>Regler, straff og hjemsendelse</w:t>
            </w:r>
          </w:p>
          <w:p w14:paraId="18A4CE8E" w14:textId="77777777" w:rsidR="005E2728" w:rsidRPr="005E2728" w:rsidRDefault="005E2728" w:rsidP="005E2728">
            <w:pPr>
              <w:spacing w:after="0" w:line="240" w:lineRule="auto"/>
              <w:rPr>
                <w:lang w:val="nb-NO"/>
              </w:rPr>
            </w:pPr>
            <w:r w:rsidRPr="005E2728">
              <w:rPr>
                <w:lang w:val="nb-NO"/>
              </w:rPr>
              <w:t>Deltakerbrev (Frist)</w:t>
            </w:r>
          </w:p>
          <w:p w14:paraId="0594E4C6" w14:textId="77777777" w:rsidR="005E2728" w:rsidRPr="005E2728" w:rsidRDefault="005E2728" w:rsidP="005E2728">
            <w:pPr>
              <w:spacing w:after="0" w:line="240" w:lineRule="auto"/>
              <w:rPr>
                <w:lang w:val="nb-NO"/>
              </w:rPr>
            </w:pPr>
            <w:r w:rsidRPr="005E2728">
              <w:rPr>
                <w:lang w:val="nb-NO"/>
              </w:rPr>
              <w:t>Leirhefte (Frist)</w:t>
            </w:r>
          </w:p>
          <w:p w14:paraId="3C192279" w14:textId="77777777" w:rsidR="005E2728" w:rsidRPr="005E2728" w:rsidRDefault="005E2728" w:rsidP="005E2728">
            <w:pPr>
              <w:spacing w:after="0" w:line="240" w:lineRule="auto"/>
              <w:rPr>
                <w:lang w:val="nb-NO"/>
              </w:rPr>
            </w:pPr>
            <w:proofErr w:type="spellStart"/>
            <w:r w:rsidRPr="005E2728">
              <w:rPr>
                <w:lang w:val="nb-NO"/>
              </w:rPr>
              <w:t>Rekvisitaliste</w:t>
            </w:r>
            <w:proofErr w:type="spellEnd"/>
            <w:r w:rsidRPr="005E2728">
              <w:rPr>
                <w:lang w:val="nb-NO"/>
              </w:rPr>
              <w:t xml:space="preserve"> (Frist)</w:t>
            </w:r>
          </w:p>
          <w:p w14:paraId="2B4C4BAF" w14:textId="77777777" w:rsidR="005E2728" w:rsidRPr="005E2728" w:rsidRDefault="005E2728" w:rsidP="005E2728">
            <w:pPr>
              <w:spacing w:after="0" w:line="240" w:lineRule="auto"/>
              <w:rPr>
                <w:lang w:val="nb-NO"/>
              </w:rPr>
            </w:pPr>
            <w:r w:rsidRPr="005E2728">
              <w:rPr>
                <w:lang w:val="nb-NO"/>
              </w:rPr>
              <w:t>Forslag til tema på leir og tema til temafesten</w:t>
            </w:r>
          </w:p>
        </w:tc>
      </w:tr>
      <w:tr w:rsidR="005E2728" w14:paraId="70D9DB6D" w14:textId="77777777" w:rsidTr="005F5744">
        <w:tc>
          <w:tcPr>
            <w:tcW w:w="846" w:type="dxa"/>
          </w:tcPr>
          <w:p w14:paraId="082DAECF" w14:textId="77777777" w:rsidR="005E2728" w:rsidRPr="006665F3" w:rsidRDefault="005E2728" w:rsidP="005E2728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21:00</w:t>
            </w:r>
          </w:p>
        </w:tc>
        <w:tc>
          <w:tcPr>
            <w:tcW w:w="8504" w:type="dxa"/>
          </w:tcPr>
          <w:p w14:paraId="5B97FD36" w14:textId="77777777" w:rsidR="005E2728" w:rsidRDefault="005E2728" w:rsidP="005E2728">
            <w:pPr>
              <w:spacing w:line="240" w:lineRule="auto"/>
            </w:pPr>
            <w:proofErr w:type="spellStart"/>
            <w:r>
              <w:t>Sosial</w:t>
            </w:r>
            <w:proofErr w:type="spellEnd"/>
            <w:r>
              <w:t xml:space="preserve"> </w:t>
            </w:r>
            <w:proofErr w:type="spellStart"/>
            <w:r>
              <w:t>kveld</w:t>
            </w:r>
            <w:proofErr w:type="spellEnd"/>
          </w:p>
        </w:tc>
      </w:tr>
    </w:tbl>
    <w:p w14:paraId="2707D464" w14:textId="003D102B" w:rsidR="005E2728" w:rsidRDefault="005E2728" w:rsidP="005E2728">
      <w:pPr>
        <w:pStyle w:val="Heading1"/>
      </w:pPr>
      <w:r>
        <w:t>Lørdag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3"/>
        <w:gridCol w:w="8219"/>
      </w:tblGrid>
      <w:tr w:rsidR="005E2728" w14:paraId="22C33F5A" w14:textId="77777777" w:rsidTr="005F5744">
        <w:tc>
          <w:tcPr>
            <w:tcW w:w="846" w:type="dxa"/>
          </w:tcPr>
          <w:p w14:paraId="726BDA77" w14:textId="77777777" w:rsidR="005E2728" w:rsidRPr="006131E1" w:rsidRDefault="005E2728" w:rsidP="005E2728">
            <w:pPr>
              <w:spacing w:line="240" w:lineRule="auto"/>
              <w:rPr>
                <w:b/>
                <w:bCs/>
              </w:rPr>
            </w:pPr>
            <w:r w:rsidRPr="006131E1">
              <w:rPr>
                <w:b/>
                <w:bCs/>
              </w:rPr>
              <w:t>08:00</w:t>
            </w:r>
          </w:p>
        </w:tc>
        <w:tc>
          <w:tcPr>
            <w:tcW w:w="8504" w:type="dxa"/>
          </w:tcPr>
          <w:p w14:paraId="2EA8F4C7" w14:textId="77777777" w:rsidR="005E2728" w:rsidRDefault="005E2728" w:rsidP="005E2728">
            <w:pPr>
              <w:spacing w:line="240" w:lineRule="auto"/>
            </w:pPr>
            <w:proofErr w:type="spellStart"/>
            <w:r>
              <w:t>Morgenbønn</w:t>
            </w:r>
            <w:proofErr w:type="spellEnd"/>
            <w:r>
              <w:t xml:space="preserve"> / </w:t>
            </w:r>
            <w:proofErr w:type="spellStart"/>
            <w:r>
              <w:t>messe</w:t>
            </w:r>
            <w:proofErr w:type="spellEnd"/>
          </w:p>
        </w:tc>
      </w:tr>
      <w:tr w:rsidR="005E2728" w14:paraId="5BD82ED8" w14:textId="77777777" w:rsidTr="005F5744">
        <w:tc>
          <w:tcPr>
            <w:tcW w:w="846" w:type="dxa"/>
          </w:tcPr>
          <w:p w14:paraId="376216FE" w14:textId="77777777" w:rsidR="005E2728" w:rsidRPr="006131E1" w:rsidRDefault="005E2728" w:rsidP="005E2728">
            <w:pPr>
              <w:spacing w:line="240" w:lineRule="auto"/>
              <w:rPr>
                <w:b/>
                <w:bCs/>
              </w:rPr>
            </w:pPr>
            <w:r w:rsidRPr="006131E1">
              <w:rPr>
                <w:b/>
                <w:bCs/>
              </w:rPr>
              <w:t>08:30</w:t>
            </w:r>
          </w:p>
        </w:tc>
        <w:tc>
          <w:tcPr>
            <w:tcW w:w="8504" w:type="dxa"/>
          </w:tcPr>
          <w:p w14:paraId="4918EA0F" w14:textId="77777777" w:rsidR="005E2728" w:rsidRDefault="005E2728" w:rsidP="005E2728">
            <w:pPr>
              <w:spacing w:line="240" w:lineRule="auto"/>
            </w:pPr>
            <w:proofErr w:type="spellStart"/>
            <w:r>
              <w:t>Frokost</w:t>
            </w:r>
            <w:proofErr w:type="spellEnd"/>
          </w:p>
        </w:tc>
      </w:tr>
      <w:tr w:rsidR="005E2728" w14:paraId="3B7778CB" w14:textId="77777777" w:rsidTr="005F5744">
        <w:tc>
          <w:tcPr>
            <w:tcW w:w="846" w:type="dxa"/>
          </w:tcPr>
          <w:p w14:paraId="0F89F5CE" w14:textId="77777777" w:rsidR="005E2728" w:rsidRPr="006131E1" w:rsidRDefault="005E2728" w:rsidP="005E2728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09:15</w:t>
            </w:r>
          </w:p>
        </w:tc>
        <w:tc>
          <w:tcPr>
            <w:tcW w:w="8504" w:type="dxa"/>
          </w:tcPr>
          <w:p w14:paraId="3AA79170" w14:textId="77777777" w:rsidR="005E2728" w:rsidRPr="005E2728" w:rsidRDefault="005E2728" w:rsidP="005E2728">
            <w:pPr>
              <w:spacing w:after="0" w:line="240" w:lineRule="auto"/>
              <w:rPr>
                <w:lang w:val="nb-NO"/>
              </w:rPr>
            </w:pPr>
            <w:r w:rsidRPr="005E2728">
              <w:rPr>
                <w:lang w:val="nb-NO"/>
              </w:rPr>
              <w:t>Lagring av alle numre til lederteamet + lage en kontaktlistgruppe på mobilen</w:t>
            </w:r>
          </w:p>
          <w:p w14:paraId="498358F8" w14:textId="77777777" w:rsidR="005E2728" w:rsidRPr="005E2728" w:rsidRDefault="005E2728" w:rsidP="005E2728">
            <w:pPr>
              <w:spacing w:after="0" w:line="240" w:lineRule="auto"/>
              <w:rPr>
                <w:lang w:val="nb-NO"/>
              </w:rPr>
            </w:pPr>
            <w:r w:rsidRPr="005E2728">
              <w:rPr>
                <w:lang w:val="nb-NO"/>
              </w:rPr>
              <w:t>Ledermøter på leir, Leirevaluering</w:t>
            </w:r>
          </w:p>
          <w:p w14:paraId="4EF8EF6B" w14:textId="77777777" w:rsidR="005E2728" w:rsidRPr="005E2728" w:rsidRDefault="005E2728" w:rsidP="005E2728">
            <w:pPr>
              <w:spacing w:after="0" w:line="240" w:lineRule="auto"/>
              <w:rPr>
                <w:lang w:val="nb-NO"/>
              </w:rPr>
            </w:pPr>
            <w:r w:rsidRPr="005E2728">
              <w:rPr>
                <w:lang w:val="nb-NO"/>
              </w:rPr>
              <w:t>Økonomihåndtering / Bilag</w:t>
            </w:r>
          </w:p>
          <w:p w14:paraId="3F05C718" w14:textId="77777777" w:rsidR="005E2728" w:rsidRPr="005E2728" w:rsidRDefault="005E2728" w:rsidP="005E2728">
            <w:pPr>
              <w:spacing w:after="0" w:line="240" w:lineRule="auto"/>
              <w:rPr>
                <w:lang w:val="nb-NO"/>
              </w:rPr>
            </w:pPr>
            <w:r w:rsidRPr="005E2728">
              <w:rPr>
                <w:lang w:val="nb-NO"/>
              </w:rPr>
              <w:t>TONO-skjerma (Musikkansvarlig + alle som velger sanger til liturgi)</w:t>
            </w:r>
          </w:p>
          <w:p w14:paraId="5BB3BAC9" w14:textId="77777777" w:rsidR="005E2728" w:rsidRPr="005E2728" w:rsidRDefault="005E2728" w:rsidP="005E2728">
            <w:pPr>
              <w:spacing w:after="0" w:line="240" w:lineRule="auto"/>
              <w:rPr>
                <w:lang w:val="nb-NO"/>
              </w:rPr>
            </w:pPr>
            <w:r w:rsidRPr="005E2728">
              <w:rPr>
                <w:lang w:val="nb-NO"/>
              </w:rPr>
              <w:t>Bil på leir + Hvem har førerkortet i lederteamet?</w:t>
            </w:r>
          </w:p>
          <w:p w14:paraId="19118D69" w14:textId="77777777" w:rsidR="005E2728" w:rsidRPr="005E2728" w:rsidRDefault="005E2728" w:rsidP="005E2728">
            <w:pPr>
              <w:spacing w:after="0" w:line="240" w:lineRule="auto"/>
              <w:rPr>
                <w:lang w:val="nb-NO"/>
              </w:rPr>
            </w:pPr>
            <w:r w:rsidRPr="005E2728">
              <w:rPr>
                <w:lang w:val="nb-NO"/>
              </w:rPr>
              <w:t>Sverigetur dagen før leir</w:t>
            </w:r>
          </w:p>
          <w:p w14:paraId="516AA732" w14:textId="77777777" w:rsidR="005E2728" w:rsidRPr="005E2728" w:rsidRDefault="005E2728" w:rsidP="005E2728">
            <w:pPr>
              <w:spacing w:after="0" w:line="240" w:lineRule="auto"/>
              <w:rPr>
                <w:lang w:val="nb-NO"/>
              </w:rPr>
            </w:pPr>
            <w:r w:rsidRPr="005E2728">
              <w:rPr>
                <w:lang w:val="nb-NO"/>
              </w:rPr>
              <w:t>Navnelapper</w:t>
            </w:r>
          </w:p>
          <w:p w14:paraId="039D0FE5" w14:textId="77777777" w:rsidR="005E2728" w:rsidRPr="005E2728" w:rsidRDefault="005E2728" w:rsidP="005E2728">
            <w:pPr>
              <w:spacing w:after="0" w:line="240" w:lineRule="auto"/>
              <w:rPr>
                <w:lang w:val="nb-NO"/>
              </w:rPr>
            </w:pPr>
            <w:r w:rsidRPr="005E2728">
              <w:rPr>
                <w:lang w:val="nb-NO"/>
              </w:rPr>
              <w:t>Lederfest</w:t>
            </w:r>
          </w:p>
        </w:tc>
      </w:tr>
      <w:tr w:rsidR="005E2728" w14:paraId="2C69DCFC" w14:textId="77777777" w:rsidTr="005F5744">
        <w:tc>
          <w:tcPr>
            <w:tcW w:w="846" w:type="dxa"/>
          </w:tcPr>
          <w:p w14:paraId="7161CADA" w14:textId="77777777" w:rsidR="005E2728" w:rsidRPr="006131E1" w:rsidRDefault="005E2728" w:rsidP="005E2728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12:00</w:t>
            </w:r>
          </w:p>
        </w:tc>
        <w:tc>
          <w:tcPr>
            <w:tcW w:w="8504" w:type="dxa"/>
          </w:tcPr>
          <w:p w14:paraId="4FAFF57F" w14:textId="77777777" w:rsidR="005E2728" w:rsidRDefault="005E2728" w:rsidP="005E2728">
            <w:pPr>
              <w:spacing w:line="240" w:lineRule="auto"/>
            </w:pPr>
            <w:r>
              <w:t>Angelus</w:t>
            </w:r>
          </w:p>
        </w:tc>
      </w:tr>
      <w:tr w:rsidR="005E2728" w14:paraId="7DB0376A" w14:textId="77777777" w:rsidTr="005F5744">
        <w:tc>
          <w:tcPr>
            <w:tcW w:w="846" w:type="dxa"/>
          </w:tcPr>
          <w:p w14:paraId="744F6CD6" w14:textId="77777777" w:rsidR="005E2728" w:rsidRPr="006131E1" w:rsidRDefault="005E2728" w:rsidP="005E2728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12:15</w:t>
            </w:r>
          </w:p>
        </w:tc>
        <w:tc>
          <w:tcPr>
            <w:tcW w:w="8504" w:type="dxa"/>
          </w:tcPr>
          <w:p w14:paraId="260F3DE9" w14:textId="77777777" w:rsidR="005E2728" w:rsidRPr="005E2728" w:rsidRDefault="005E2728" w:rsidP="005E2728">
            <w:pPr>
              <w:spacing w:after="0" w:line="240" w:lineRule="auto"/>
              <w:rPr>
                <w:lang w:val="nb-NO"/>
              </w:rPr>
            </w:pPr>
            <w:r w:rsidRPr="005E2728">
              <w:rPr>
                <w:lang w:val="nb-NO"/>
              </w:rPr>
              <w:t>Program for leiren:</w:t>
            </w:r>
          </w:p>
          <w:p w14:paraId="31C6EA56" w14:textId="77777777" w:rsidR="005E2728" w:rsidRPr="005E2728" w:rsidRDefault="005E2728" w:rsidP="005E2728">
            <w:pPr>
              <w:spacing w:after="0" w:line="240" w:lineRule="auto"/>
              <w:rPr>
                <w:lang w:val="nb-NO"/>
              </w:rPr>
            </w:pPr>
            <w:r w:rsidRPr="005E2728">
              <w:rPr>
                <w:lang w:val="nb-NO"/>
              </w:rPr>
              <w:t>Ankomst + avreise</w:t>
            </w:r>
          </w:p>
          <w:p w14:paraId="3718C527" w14:textId="77777777" w:rsidR="005E2728" w:rsidRPr="005E2728" w:rsidRDefault="005E2728" w:rsidP="005E2728">
            <w:pPr>
              <w:spacing w:after="0" w:line="240" w:lineRule="auto"/>
              <w:rPr>
                <w:lang w:val="nb-NO"/>
              </w:rPr>
            </w:pPr>
            <w:r w:rsidRPr="005E2728">
              <w:rPr>
                <w:lang w:val="nb-NO"/>
              </w:rPr>
              <w:t>Aktivitetsgrupper</w:t>
            </w:r>
          </w:p>
          <w:p w14:paraId="4C502FD3" w14:textId="77777777" w:rsidR="005E2728" w:rsidRPr="005E2728" w:rsidRDefault="005E2728" w:rsidP="005E2728">
            <w:pPr>
              <w:spacing w:after="0" w:line="240" w:lineRule="auto"/>
              <w:rPr>
                <w:lang w:val="nb-NO"/>
              </w:rPr>
            </w:pPr>
            <w:r w:rsidRPr="005E2728">
              <w:rPr>
                <w:lang w:val="nb-NO"/>
              </w:rPr>
              <w:t>Sang- og messeforberedelse</w:t>
            </w:r>
          </w:p>
          <w:p w14:paraId="3B479682" w14:textId="77777777" w:rsidR="005E2728" w:rsidRPr="005E2728" w:rsidRDefault="005E2728" w:rsidP="005E2728">
            <w:pPr>
              <w:spacing w:after="0" w:line="240" w:lineRule="auto"/>
              <w:rPr>
                <w:lang w:val="nb-NO"/>
              </w:rPr>
            </w:pPr>
            <w:r w:rsidRPr="005E2728">
              <w:rPr>
                <w:lang w:val="nb-NO"/>
              </w:rPr>
              <w:t>Oppvask/ryddegruppe (</w:t>
            </w:r>
            <w:proofErr w:type="spellStart"/>
            <w:r w:rsidRPr="005E2728">
              <w:rPr>
                <w:lang w:val="nb-NO"/>
              </w:rPr>
              <w:t>Primærgruppevis</w:t>
            </w:r>
            <w:proofErr w:type="spellEnd"/>
            <w:r w:rsidRPr="005E2728">
              <w:rPr>
                <w:lang w:val="nb-NO"/>
              </w:rPr>
              <w:t>)</w:t>
            </w:r>
          </w:p>
          <w:p w14:paraId="4465BF6F" w14:textId="77777777" w:rsidR="005E2728" w:rsidRPr="005E2728" w:rsidRDefault="005E2728" w:rsidP="005E2728">
            <w:pPr>
              <w:spacing w:after="0" w:line="240" w:lineRule="auto"/>
              <w:rPr>
                <w:lang w:val="nb-NO"/>
              </w:rPr>
            </w:pPr>
            <w:r w:rsidRPr="005E2728">
              <w:rPr>
                <w:lang w:val="nb-NO"/>
              </w:rPr>
              <w:t>Morgen/aftenbønn (</w:t>
            </w:r>
            <w:proofErr w:type="spellStart"/>
            <w:r w:rsidRPr="005E2728">
              <w:rPr>
                <w:lang w:val="nb-NO"/>
              </w:rPr>
              <w:t>Primærgruppevis</w:t>
            </w:r>
            <w:proofErr w:type="spellEnd"/>
            <w:r w:rsidRPr="005E2728">
              <w:rPr>
                <w:lang w:val="nb-NO"/>
              </w:rPr>
              <w:t>)</w:t>
            </w:r>
          </w:p>
          <w:p w14:paraId="0E6DE6BC" w14:textId="77777777" w:rsidR="005E2728" w:rsidRPr="005E2728" w:rsidRDefault="005E2728" w:rsidP="005E2728">
            <w:pPr>
              <w:spacing w:after="0" w:line="240" w:lineRule="auto"/>
              <w:rPr>
                <w:lang w:val="nb-NO"/>
              </w:rPr>
            </w:pPr>
            <w:r w:rsidRPr="005E2728">
              <w:rPr>
                <w:lang w:val="nb-NO"/>
              </w:rPr>
              <w:t>Morgengym</w:t>
            </w:r>
          </w:p>
          <w:p w14:paraId="293972DF" w14:textId="77777777" w:rsidR="005E2728" w:rsidRPr="005E2728" w:rsidRDefault="005E2728" w:rsidP="005E2728">
            <w:pPr>
              <w:spacing w:after="0" w:line="240" w:lineRule="auto"/>
              <w:rPr>
                <w:lang w:val="nb-NO"/>
              </w:rPr>
            </w:pPr>
            <w:r w:rsidRPr="005E2728">
              <w:rPr>
                <w:lang w:val="nb-NO"/>
              </w:rPr>
              <w:t>Temaøkter (En rød tråd)</w:t>
            </w:r>
          </w:p>
          <w:p w14:paraId="1BF88DCF" w14:textId="77777777" w:rsidR="005E2728" w:rsidRPr="005E2728" w:rsidRDefault="005E2728" w:rsidP="005E2728">
            <w:pPr>
              <w:spacing w:after="0" w:line="240" w:lineRule="auto"/>
              <w:rPr>
                <w:lang w:val="nb-NO"/>
              </w:rPr>
            </w:pPr>
            <w:r w:rsidRPr="005E2728">
              <w:rPr>
                <w:lang w:val="nb-NO"/>
              </w:rPr>
              <w:t>Påske/sommer OL</w:t>
            </w:r>
          </w:p>
          <w:p w14:paraId="29650BE7" w14:textId="77777777" w:rsidR="005E2728" w:rsidRPr="005E2728" w:rsidRDefault="005E2728" w:rsidP="005E2728">
            <w:pPr>
              <w:spacing w:after="0" w:line="240" w:lineRule="auto"/>
              <w:rPr>
                <w:lang w:val="nb-NO"/>
              </w:rPr>
            </w:pPr>
            <w:r w:rsidRPr="005E2728">
              <w:rPr>
                <w:lang w:val="nb-NO"/>
              </w:rPr>
              <w:t>Liturgi – helligdagene (påske)</w:t>
            </w:r>
          </w:p>
          <w:p w14:paraId="24865E42" w14:textId="77777777" w:rsidR="005E2728" w:rsidRPr="005E2728" w:rsidRDefault="005E2728" w:rsidP="005E2728">
            <w:pPr>
              <w:spacing w:after="0" w:line="240" w:lineRule="auto"/>
              <w:rPr>
                <w:lang w:val="nb-NO"/>
              </w:rPr>
            </w:pPr>
            <w:r w:rsidRPr="005E2728">
              <w:rPr>
                <w:lang w:val="nb-NO"/>
              </w:rPr>
              <w:t>Kiosk?</w:t>
            </w:r>
          </w:p>
          <w:p w14:paraId="5D00AB15" w14:textId="691AEBCB" w:rsidR="005E2728" w:rsidRPr="005E2728" w:rsidRDefault="005E2728" w:rsidP="005E2728">
            <w:pPr>
              <w:spacing w:after="0" w:line="240" w:lineRule="auto"/>
              <w:rPr>
                <w:lang w:val="nb-NO"/>
              </w:rPr>
            </w:pPr>
            <w:r w:rsidRPr="005E2728">
              <w:rPr>
                <w:lang w:val="nb-NO"/>
              </w:rPr>
              <w:t>Valg av tema for leiren og tema for temafesten</w:t>
            </w:r>
          </w:p>
        </w:tc>
      </w:tr>
      <w:tr w:rsidR="005E2728" w14:paraId="699AC769" w14:textId="77777777" w:rsidTr="005F5744">
        <w:tc>
          <w:tcPr>
            <w:tcW w:w="846" w:type="dxa"/>
          </w:tcPr>
          <w:p w14:paraId="6C4AE833" w14:textId="77777777" w:rsidR="005E2728" w:rsidRPr="006131E1" w:rsidRDefault="005E2728" w:rsidP="005E2728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14:00</w:t>
            </w:r>
          </w:p>
        </w:tc>
        <w:tc>
          <w:tcPr>
            <w:tcW w:w="8504" w:type="dxa"/>
          </w:tcPr>
          <w:p w14:paraId="10BACEC3" w14:textId="77777777" w:rsidR="005E2728" w:rsidRDefault="005E2728" w:rsidP="005E2728">
            <w:pPr>
              <w:spacing w:line="240" w:lineRule="auto"/>
            </w:pPr>
            <w:r>
              <w:t>Middag</w:t>
            </w:r>
          </w:p>
        </w:tc>
      </w:tr>
      <w:tr w:rsidR="005E2728" w14:paraId="230A9D0C" w14:textId="77777777" w:rsidTr="005F5744">
        <w:tc>
          <w:tcPr>
            <w:tcW w:w="846" w:type="dxa"/>
          </w:tcPr>
          <w:p w14:paraId="71E0E64D" w14:textId="77777777" w:rsidR="005E2728" w:rsidRPr="006131E1" w:rsidRDefault="005E2728" w:rsidP="005E2728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14;45</w:t>
            </w:r>
          </w:p>
        </w:tc>
        <w:tc>
          <w:tcPr>
            <w:tcW w:w="8504" w:type="dxa"/>
          </w:tcPr>
          <w:p w14:paraId="5BF00C09" w14:textId="77777777" w:rsidR="005E2728" w:rsidRPr="005E2728" w:rsidRDefault="005E2728" w:rsidP="005E2728">
            <w:pPr>
              <w:spacing w:line="240" w:lineRule="auto"/>
              <w:rPr>
                <w:lang w:val="nb-NO"/>
              </w:rPr>
            </w:pPr>
            <w:r w:rsidRPr="005E2728">
              <w:rPr>
                <w:lang w:val="nb-NO"/>
              </w:rPr>
              <w:t>Fortsettelse av program for leiren</w:t>
            </w:r>
          </w:p>
        </w:tc>
      </w:tr>
      <w:tr w:rsidR="005E2728" w14:paraId="6EB62CDC" w14:textId="77777777" w:rsidTr="005F5744">
        <w:tc>
          <w:tcPr>
            <w:tcW w:w="846" w:type="dxa"/>
          </w:tcPr>
          <w:p w14:paraId="69379EC9" w14:textId="77777777" w:rsidR="005E2728" w:rsidRPr="006131E1" w:rsidRDefault="005E2728" w:rsidP="005E2728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17:00</w:t>
            </w:r>
          </w:p>
        </w:tc>
        <w:tc>
          <w:tcPr>
            <w:tcW w:w="8504" w:type="dxa"/>
          </w:tcPr>
          <w:p w14:paraId="15D38586" w14:textId="77777777" w:rsidR="005E2728" w:rsidRDefault="005E2728" w:rsidP="005E2728">
            <w:pPr>
              <w:spacing w:line="240" w:lineRule="auto"/>
            </w:pPr>
            <w:proofErr w:type="spellStart"/>
            <w:r>
              <w:t>Småsnacks</w:t>
            </w:r>
            <w:proofErr w:type="spellEnd"/>
            <w:r>
              <w:t xml:space="preserve"> + pause</w:t>
            </w:r>
          </w:p>
        </w:tc>
      </w:tr>
      <w:tr w:rsidR="005E2728" w14:paraId="42C43E94" w14:textId="77777777" w:rsidTr="005F5744">
        <w:tc>
          <w:tcPr>
            <w:tcW w:w="846" w:type="dxa"/>
          </w:tcPr>
          <w:p w14:paraId="5DE3E330" w14:textId="77777777" w:rsidR="005E2728" w:rsidRPr="006131E1" w:rsidRDefault="005E2728" w:rsidP="005E2728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19:00</w:t>
            </w:r>
          </w:p>
        </w:tc>
        <w:tc>
          <w:tcPr>
            <w:tcW w:w="8504" w:type="dxa"/>
          </w:tcPr>
          <w:p w14:paraId="0A8F9E9A" w14:textId="77777777" w:rsidR="005E2728" w:rsidRDefault="005E2728" w:rsidP="005E2728">
            <w:pPr>
              <w:spacing w:line="240" w:lineRule="auto"/>
            </w:pPr>
            <w:proofErr w:type="spellStart"/>
            <w:r>
              <w:t>Kveldsmat</w:t>
            </w:r>
            <w:proofErr w:type="spellEnd"/>
          </w:p>
        </w:tc>
      </w:tr>
      <w:tr w:rsidR="005E2728" w14:paraId="5AC63D4B" w14:textId="77777777" w:rsidTr="005F5744">
        <w:tc>
          <w:tcPr>
            <w:tcW w:w="846" w:type="dxa"/>
          </w:tcPr>
          <w:p w14:paraId="7DA19C4A" w14:textId="77777777" w:rsidR="005E2728" w:rsidRPr="006131E1" w:rsidRDefault="005E2728" w:rsidP="005E2728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20:00</w:t>
            </w:r>
          </w:p>
        </w:tc>
        <w:tc>
          <w:tcPr>
            <w:tcW w:w="8504" w:type="dxa"/>
          </w:tcPr>
          <w:p w14:paraId="3BF5ABA2" w14:textId="77777777" w:rsidR="005E2728" w:rsidRDefault="005E2728" w:rsidP="005E2728">
            <w:pPr>
              <w:spacing w:line="240" w:lineRule="auto"/>
            </w:pPr>
            <w:proofErr w:type="spellStart"/>
            <w:r>
              <w:t>Sosial</w:t>
            </w:r>
            <w:proofErr w:type="spellEnd"/>
            <w:r>
              <w:t xml:space="preserve"> </w:t>
            </w:r>
            <w:proofErr w:type="spellStart"/>
            <w:r>
              <w:t>kveld</w:t>
            </w:r>
            <w:proofErr w:type="spellEnd"/>
          </w:p>
        </w:tc>
      </w:tr>
    </w:tbl>
    <w:p w14:paraId="29C3FF59" w14:textId="77777777" w:rsidR="005E2728" w:rsidRDefault="005E2728" w:rsidP="005E2728">
      <w:pPr>
        <w:pStyle w:val="Heading1"/>
      </w:pPr>
      <w:r>
        <w:t>Søndag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3"/>
        <w:gridCol w:w="8219"/>
      </w:tblGrid>
      <w:tr w:rsidR="005E2728" w14:paraId="2FA30329" w14:textId="77777777" w:rsidTr="005F5744">
        <w:tc>
          <w:tcPr>
            <w:tcW w:w="846" w:type="dxa"/>
          </w:tcPr>
          <w:p w14:paraId="5F27BB92" w14:textId="77777777" w:rsidR="005E2728" w:rsidRPr="006131E1" w:rsidRDefault="005E2728" w:rsidP="005E2728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08:30</w:t>
            </w:r>
          </w:p>
        </w:tc>
        <w:tc>
          <w:tcPr>
            <w:tcW w:w="8504" w:type="dxa"/>
          </w:tcPr>
          <w:p w14:paraId="1253B066" w14:textId="77777777" w:rsidR="005E2728" w:rsidRDefault="005E2728" w:rsidP="005E2728">
            <w:pPr>
              <w:spacing w:line="240" w:lineRule="auto"/>
            </w:pPr>
            <w:proofErr w:type="spellStart"/>
            <w:r>
              <w:t>Morgenbønn</w:t>
            </w:r>
            <w:proofErr w:type="spellEnd"/>
            <w:r>
              <w:t xml:space="preserve"> / </w:t>
            </w:r>
            <w:proofErr w:type="spellStart"/>
            <w:r>
              <w:t>messe</w:t>
            </w:r>
            <w:proofErr w:type="spellEnd"/>
          </w:p>
        </w:tc>
      </w:tr>
      <w:tr w:rsidR="005E2728" w14:paraId="4544B77E" w14:textId="77777777" w:rsidTr="005F5744">
        <w:tc>
          <w:tcPr>
            <w:tcW w:w="846" w:type="dxa"/>
          </w:tcPr>
          <w:p w14:paraId="1BBD0806" w14:textId="77777777" w:rsidR="005E2728" w:rsidRPr="00A1161D" w:rsidRDefault="005E2728" w:rsidP="005E2728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09:00</w:t>
            </w:r>
          </w:p>
        </w:tc>
        <w:tc>
          <w:tcPr>
            <w:tcW w:w="8504" w:type="dxa"/>
          </w:tcPr>
          <w:p w14:paraId="3DE996A3" w14:textId="77777777" w:rsidR="005E2728" w:rsidRDefault="005E2728" w:rsidP="005E2728">
            <w:pPr>
              <w:spacing w:line="240" w:lineRule="auto"/>
            </w:pPr>
            <w:proofErr w:type="spellStart"/>
            <w:r>
              <w:t>Frokost</w:t>
            </w:r>
            <w:proofErr w:type="spellEnd"/>
          </w:p>
        </w:tc>
      </w:tr>
      <w:tr w:rsidR="005E2728" w14:paraId="4BF35CE6" w14:textId="77777777" w:rsidTr="005F5744">
        <w:tc>
          <w:tcPr>
            <w:tcW w:w="846" w:type="dxa"/>
          </w:tcPr>
          <w:p w14:paraId="7840332A" w14:textId="77777777" w:rsidR="005E2728" w:rsidRPr="006131E1" w:rsidRDefault="005E2728" w:rsidP="005E2728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09:30</w:t>
            </w:r>
          </w:p>
        </w:tc>
        <w:tc>
          <w:tcPr>
            <w:tcW w:w="8504" w:type="dxa"/>
          </w:tcPr>
          <w:p w14:paraId="51F7BCA8" w14:textId="77777777" w:rsidR="005E2728" w:rsidRPr="005E2728" w:rsidRDefault="005E2728" w:rsidP="005E2728">
            <w:pPr>
              <w:spacing w:line="240" w:lineRule="auto"/>
              <w:rPr>
                <w:lang w:val="nb-NO"/>
              </w:rPr>
            </w:pPr>
            <w:r w:rsidRPr="005E2728">
              <w:rPr>
                <w:lang w:val="nb-NO"/>
              </w:rPr>
              <w:t>Fortsettelse med resterende program</w:t>
            </w:r>
          </w:p>
          <w:p w14:paraId="21C98B57" w14:textId="77777777" w:rsidR="005E2728" w:rsidRPr="005E2728" w:rsidRDefault="005E2728" w:rsidP="005E2728">
            <w:pPr>
              <w:spacing w:line="240" w:lineRule="auto"/>
              <w:rPr>
                <w:lang w:val="nb-NO"/>
              </w:rPr>
            </w:pPr>
            <w:r w:rsidRPr="005E2728">
              <w:rPr>
                <w:lang w:val="nb-NO"/>
              </w:rPr>
              <w:t>Begynner med forberedelser</w:t>
            </w:r>
          </w:p>
        </w:tc>
      </w:tr>
      <w:tr w:rsidR="005E2728" w14:paraId="7EBE08D2" w14:textId="77777777" w:rsidTr="005F5744">
        <w:tc>
          <w:tcPr>
            <w:tcW w:w="846" w:type="dxa"/>
          </w:tcPr>
          <w:p w14:paraId="523FCAA8" w14:textId="77777777" w:rsidR="005E2728" w:rsidRPr="006131E1" w:rsidRDefault="005E2728" w:rsidP="005E2728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14:00</w:t>
            </w:r>
          </w:p>
        </w:tc>
        <w:tc>
          <w:tcPr>
            <w:tcW w:w="8504" w:type="dxa"/>
          </w:tcPr>
          <w:p w14:paraId="744E6678" w14:textId="77777777" w:rsidR="005E2728" w:rsidRDefault="005E2728" w:rsidP="005E2728">
            <w:pPr>
              <w:spacing w:line="240" w:lineRule="auto"/>
            </w:pPr>
            <w:r>
              <w:t>Middag</w:t>
            </w:r>
          </w:p>
        </w:tc>
      </w:tr>
      <w:tr w:rsidR="005E2728" w14:paraId="1C5E6D9A" w14:textId="77777777" w:rsidTr="005F5744">
        <w:tc>
          <w:tcPr>
            <w:tcW w:w="846" w:type="dxa"/>
          </w:tcPr>
          <w:p w14:paraId="5B654A9C" w14:textId="77777777" w:rsidR="005E2728" w:rsidRPr="006131E1" w:rsidRDefault="005E2728" w:rsidP="005E2728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15:00</w:t>
            </w:r>
          </w:p>
        </w:tc>
        <w:tc>
          <w:tcPr>
            <w:tcW w:w="8504" w:type="dxa"/>
          </w:tcPr>
          <w:p w14:paraId="57EC3948" w14:textId="77777777" w:rsidR="005E2728" w:rsidRDefault="005E2728" w:rsidP="005E2728">
            <w:pPr>
              <w:spacing w:line="240" w:lineRule="auto"/>
            </w:pPr>
            <w:proofErr w:type="spellStart"/>
            <w:r>
              <w:t>Avreise</w:t>
            </w:r>
            <w:proofErr w:type="spellEnd"/>
          </w:p>
        </w:tc>
      </w:tr>
    </w:tbl>
    <w:p w14:paraId="49DDC883" w14:textId="77777777" w:rsidR="003D37D0" w:rsidRPr="003D37D0" w:rsidRDefault="003D37D0" w:rsidP="005E2728">
      <w:pPr>
        <w:spacing w:line="240" w:lineRule="auto"/>
      </w:pPr>
    </w:p>
    <w:sectPr w:rsidR="003D37D0" w:rsidRPr="003D37D0" w:rsidSect="00FF2B3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15F1D8" w14:textId="77777777" w:rsidR="005E2728" w:rsidRDefault="005E2728" w:rsidP="003D37D0">
      <w:r>
        <w:separator/>
      </w:r>
    </w:p>
  </w:endnote>
  <w:endnote w:type="continuationSeparator" w:id="0">
    <w:p w14:paraId="70BDD0B4" w14:textId="77777777" w:rsidR="005E2728" w:rsidRDefault="005E2728" w:rsidP="003D37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Bricolage Grotesque 14pt ExtraB">
    <w:panose1 w:val="020B0605040402000204"/>
    <w:charset w:val="00"/>
    <w:family w:val="swiss"/>
    <w:pitch w:val="variable"/>
    <w:sig w:usb0="00000003" w:usb1="00000000" w:usb2="00000000" w:usb3="00000000" w:csb0="00000001" w:csb1="00000000"/>
  </w:font>
  <w:font w:name="Bricolage Grotesque 14pt Medium">
    <w:panose1 w:val="020B0605040402000204"/>
    <w:charset w:val="00"/>
    <w:family w:val="swiss"/>
    <w:pitch w:val="variable"/>
    <w:sig w:usb0="00000003" w:usb1="00000000" w:usb2="00000000" w:usb3="00000000" w:csb0="00000001" w:csb1="00000000"/>
  </w:font>
  <w:font w:name="Dosis">
    <w:altName w:val="Calibri"/>
    <w:panose1 w:val="02010603020202060003"/>
    <w:charset w:val="00"/>
    <w:family w:val="auto"/>
    <w:pitch w:val="variable"/>
    <w:sig w:usb0="A00000BF" w:usb1="5000207B" w:usb2="00000000" w:usb3="00000000" w:csb0="00000093" w:csb1="00000000"/>
  </w:font>
  <w:font w:name="Dosis ExtraBold">
    <w:charset w:val="00"/>
    <w:family w:val="auto"/>
    <w:pitch w:val="variable"/>
    <w:sig w:usb0="A00000BF" w:usb1="400020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7E73C" w14:textId="77777777" w:rsidR="00031377" w:rsidRDefault="000313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DF0B4" w14:textId="77777777" w:rsidR="003D37D0" w:rsidRDefault="003D37D0" w:rsidP="00031377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D66172D" wp14:editId="2093D345">
          <wp:simplePos x="0" y="0"/>
          <wp:positionH relativeFrom="column">
            <wp:posOffset>1211738</wp:posOffset>
          </wp:positionH>
          <wp:positionV relativeFrom="paragraph">
            <wp:posOffset>-410357</wp:posOffset>
          </wp:positionV>
          <wp:extent cx="3245918" cy="473796"/>
          <wp:effectExtent l="0" t="0" r="0" b="2540"/>
          <wp:wrapNone/>
          <wp:docPr id="1622492290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249229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652" b="25652"/>
                  <a:stretch>
                    <a:fillRect/>
                  </a:stretch>
                </pic:blipFill>
                <pic:spPr bwMode="auto">
                  <a:xfrm>
                    <a:off x="0" y="0"/>
                    <a:ext cx="3245918" cy="4737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680C2" w14:textId="77777777" w:rsidR="00031377" w:rsidRDefault="000313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4BE9BC" w14:textId="77777777" w:rsidR="005E2728" w:rsidRDefault="005E2728" w:rsidP="003D37D0">
      <w:r>
        <w:separator/>
      </w:r>
    </w:p>
  </w:footnote>
  <w:footnote w:type="continuationSeparator" w:id="0">
    <w:p w14:paraId="597106EC" w14:textId="77777777" w:rsidR="005E2728" w:rsidRDefault="005E2728" w:rsidP="003D37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03D745" w14:textId="77777777" w:rsidR="00031377" w:rsidRDefault="000313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8D909" w14:textId="77777777" w:rsidR="006A1AB9" w:rsidRDefault="00031377" w:rsidP="004E6E9D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F49E9A3" wp14:editId="4194CE3C">
          <wp:simplePos x="0" y="0"/>
          <wp:positionH relativeFrom="column">
            <wp:posOffset>545803</wp:posOffset>
          </wp:positionH>
          <wp:positionV relativeFrom="paragraph">
            <wp:posOffset>138633</wp:posOffset>
          </wp:positionV>
          <wp:extent cx="2237666" cy="617818"/>
          <wp:effectExtent l="0" t="0" r="0" b="0"/>
          <wp:wrapNone/>
          <wp:docPr id="3200666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006664" name="Bilde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3004" b="357"/>
                  <a:stretch/>
                </pic:blipFill>
                <pic:spPr bwMode="auto">
                  <a:xfrm>
                    <a:off x="0" y="0"/>
                    <a:ext cx="2261612" cy="62442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4B89A3C" wp14:editId="39019962">
          <wp:simplePos x="0" y="0"/>
          <wp:positionH relativeFrom="margin">
            <wp:align>left</wp:align>
          </wp:positionH>
          <wp:positionV relativeFrom="paragraph">
            <wp:posOffset>138360</wp:posOffset>
          </wp:positionV>
          <wp:extent cx="552450" cy="617220"/>
          <wp:effectExtent l="0" t="0" r="0" b="0"/>
          <wp:wrapNone/>
          <wp:docPr id="367311822" name="Bilde 1" descr="Et bilde som inneholder hjerte, Grafikk, symbol, Fon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7311822" name="Bilde 1" descr="Et bilde som inneholder hjerte, Grafikk, symbol, Font&#10;&#10;Automatisk generert beskrivels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50" r="18875"/>
                  <a:stretch/>
                </pic:blipFill>
                <pic:spPr bwMode="auto">
                  <a:xfrm>
                    <a:off x="0" y="0"/>
                    <a:ext cx="552450" cy="6172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FF2B38">
      <w:t xml:space="preserve">                                                                                                      </w:t>
    </w:r>
  </w:p>
  <w:p w14:paraId="7B8B0688" w14:textId="77777777" w:rsidR="003D37D0" w:rsidRDefault="003D37D0" w:rsidP="006A1AB9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6A71C" w14:textId="77777777" w:rsidR="00031377" w:rsidRDefault="000313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728"/>
    <w:rsid w:val="00031377"/>
    <w:rsid w:val="00046C56"/>
    <w:rsid w:val="00076BB7"/>
    <w:rsid w:val="001E1B90"/>
    <w:rsid w:val="001E53B8"/>
    <w:rsid w:val="002853F2"/>
    <w:rsid w:val="002E0980"/>
    <w:rsid w:val="003D37D0"/>
    <w:rsid w:val="0048692D"/>
    <w:rsid w:val="004E6E9D"/>
    <w:rsid w:val="005C2E09"/>
    <w:rsid w:val="005E2728"/>
    <w:rsid w:val="006A1AB9"/>
    <w:rsid w:val="00776F78"/>
    <w:rsid w:val="007E7F74"/>
    <w:rsid w:val="00A46FE4"/>
    <w:rsid w:val="00B27B47"/>
    <w:rsid w:val="00B36D95"/>
    <w:rsid w:val="00B46247"/>
    <w:rsid w:val="00BB3E97"/>
    <w:rsid w:val="00D2732C"/>
    <w:rsid w:val="00E66519"/>
    <w:rsid w:val="00E76076"/>
    <w:rsid w:val="00E84BA0"/>
    <w:rsid w:val="00FF2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2CB825"/>
  <w15:chartTrackingRefBased/>
  <w15:docId w15:val="{9BAC904A-86CB-4F65-B871-782268756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2728"/>
    <w:pPr>
      <w:spacing w:after="160" w:line="259" w:lineRule="auto"/>
      <w:jc w:val="both"/>
    </w:pPr>
    <w:rPr>
      <w:rFonts w:ascii="Open Sans" w:hAnsi="Open Sans"/>
      <w:kern w:val="0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76BB7"/>
    <w:pPr>
      <w:keepNext/>
      <w:keepLines/>
      <w:spacing w:before="240" w:after="0" w:line="240" w:lineRule="auto"/>
      <w:jc w:val="left"/>
      <w:outlineLvl w:val="0"/>
    </w:pPr>
    <w:rPr>
      <w:rFonts w:ascii="Bricolage Grotesque 14pt ExtraB" w:eastAsiaTheme="majorEastAsia" w:hAnsi="Bricolage Grotesque 14pt ExtraB" w:cstheme="majorBidi"/>
      <w:b/>
      <w:kern w:val="2"/>
      <w:sz w:val="28"/>
      <w:szCs w:val="32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6BB7"/>
    <w:pPr>
      <w:keepNext/>
      <w:keepLines/>
      <w:spacing w:before="40" w:after="0" w:line="240" w:lineRule="auto"/>
      <w:jc w:val="left"/>
      <w:outlineLvl w:val="1"/>
    </w:pPr>
    <w:rPr>
      <w:rFonts w:ascii="Bricolage Grotesque 14pt Medium" w:eastAsiaTheme="majorEastAsia" w:hAnsi="Bricolage Grotesque 14pt Medium" w:cstheme="majorBidi"/>
      <w:b/>
      <w:i/>
      <w:kern w:val="2"/>
      <w:sz w:val="26"/>
      <w:szCs w:val="26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37D0"/>
    <w:pPr>
      <w:tabs>
        <w:tab w:val="center" w:pos="4536"/>
        <w:tab w:val="right" w:pos="9072"/>
      </w:tabs>
      <w:spacing w:after="0" w:line="240" w:lineRule="auto"/>
      <w:jc w:val="left"/>
    </w:pPr>
    <w:rPr>
      <w:kern w:val="2"/>
      <w:szCs w:val="24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3D37D0"/>
  </w:style>
  <w:style w:type="paragraph" w:styleId="Footer">
    <w:name w:val="footer"/>
    <w:basedOn w:val="Normal"/>
    <w:link w:val="FooterChar"/>
    <w:uiPriority w:val="99"/>
    <w:unhideWhenUsed/>
    <w:rsid w:val="003D37D0"/>
    <w:pPr>
      <w:tabs>
        <w:tab w:val="center" w:pos="4536"/>
        <w:tab w:val="right" w:pos="9072"/>
      </w:tabs>
      <w:spacing w:after="0" w:line="240" w:lineRule="auto"/>
      <w:jc w:val="left"/>
    </w:pPr>
    <w:rPr>
      <w:kern w:val="2"/>
      <w:szCs w:val="24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3D37D0"/>
  </w:style>
  <w:style w:type="paragraph" w:styleId="NoSpacing">
    <w:name w:val="No Spacing"/>
    <w:uiPriority w:val="1"/>
    <w:qFormat/>
    <w:rsid w:val="00BB3E97"/>
    <w:rPr>
      <w:rFonts w:ascii="Open Sans" w:hAnsi="Open Sans"/>
    </w:rPr>
  </w:style>
  <w:style w:type="character" w:customStyle="1" w:styleId="Heading1Char">
    <w:name w:val="Heading 1 Char"/>
    <w:basedOn w:val="DefaultParagraphFont"/>
    <w:link w:val="Heading1"/>
    <w:uiPriority w:val="9"/>
    <w:rsid w:val="00076BB7"/>
    <w:rPr>
      <w:rFonts w:ascii="Bricolage Grotesque 14pt ExtraB" w:eastAsiaTheme="majorEastAsia" w:hAnsi="Bricolage Grotesque 14pt ExtraB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6BB7"/>
    <w:rPr>
      <w:rFonts w:ascii="Bricolage Grotesque 14pt Medium" w:eastAsiaTheme="majorEastAsia" w:hAnsi="Bricolage Grotesque 14pt Medium" w:cstheme="majorBidi"/>
      <w:b/>
      <w:i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076BB7"/>
    <w:pPr>
      <w:spacing w:after="0" w:line="240" w:lineRule="auto"/>
      <w:contextualSpacing/>
      <w:jc w:val="center"/>
    </w:pPr>
    <w:rPr>
      <w:rFonts w:ascii="Dosis" w:eastAsiaTheme="majorEastAsia" w:hAnsi="Dosis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076BB7"/>
    <w:rPr>
      <w:rFonts w:ascii="Dosis" w:eastAsiaTheme="majorEastAsia" w:hAnsi="Dosis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6BB7"/>
    <w:pPr>
      <w:numPr>
        <w:ilvl w:val="1"/>
      </w:numPr>
      <w:spacing w:line="240" w:lineRule="auto"/>
      <w:jc w:val="center"/>
    </w:pPr>
    <w:rPr>
      <w:rFonts w:ascii="Dosis ExtraBold" w:eastAsiaTheme="minorEastAsia" w:hAnsi="Dosis ExtraBold"/>
      <w:color w:val="5A5A5A" w:themeColor="text1" w:themeTint="A5"/>
      <w:spacing w:val="15"/>
      <w:kern w:val="2"/>
      <w:sz w:val="22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76BB7"/>
    <w:rPr>
      <w:rFonts w:ascii="Dosis ExtraBold" w:eastAsiaTheme="minorEastAsia" w:hAnsi="Dosis ExtraBold"/>
      <w:color w:val="5A5A5A" w:themeColor="text1" w:themeTint="A5"/>
      <w:spacing w:val="15"/>
      <w:sz w:val="22"/>
      <w:szCs w:val="22"/>
    </w:rPr>
  </w:style>
  <w:style w:type="table" w:styleId="TableGrid">
    <w:name w:val="Table Grid"/>
    <w:basedOn w:val="TableNormal"/>
    <w:uiPriority w:val="39"/>
    <w:rsid w:val="005E2728"/>
    <w:rPr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ph\OneDrive%20-%20OSLO%20KATOLSKE%20BISPED&#216;MME\Dokumenter%20-%20NUK%20-%20Stab\Kommunikasjon\Grafiske%20maler\NY%20NUK%20Dokumentma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3c901b1d-2b62-42ac-927a-022e50ca0d59" xsi:nil="true"/>
    <_ip_UnifiedCompliancePolicyProperties xmlns="http://schemas.microsoft.com/sharepoint/v3" xsi:nil="true"/>
    <lcf76f155ced4ddcb4097134ff3c332f xmlns="40436978-fcd3-43aa-8d2b-01f17a46b88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E07DB55AF6D6D40A4F7961C610FD383" ma:contentTypeVersion="20" ma:contentTypeDescription="Opprett et nytt dokument." ma:contentTypeScope="" ma:versionID="eb70acc21d0a6d3e2851fcf978ae327f">
  <xsd:schema xmlns:xsd="http://www.w3.org/2001/XMLSchema" xmlns:xs="http://www.w3.org/2001/XMLSchema" xmlns:p="http://schemas.microsoft.com/office/2006/metadata/properties" xmlns:ns1="http://schemas.microsoft.com/sharepoint/v3" xmlns:ns2="40436978-fcd3-43aa-8d2b-01f17a46b881" xmlns:ns3="3c901b1d-2b62-42ac-927a-022e50ca0d59" targetNamespace="http://schemas.microsoft.com/office/2006/metadata/properties" ma:root="true" ma:fieldsID="ec14eadb0232ca9b0c983cabb9b18258" ns1:_="" ns2:_="" ns3:_="">
    <xsd:import namespace="http://schemas.microsoft.com/sharepoint/v3"/>
    <xsd:import namespace="40436978-fcd3-43aa-8d2b-01f17a46b881"/>
    <xsd:import namespace="3c901b1d-2b62-42ac-927a-022e50ca0d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Egenskaper for samordnet samsvarspolicy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I-handling for samordnet samsvarspolicy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36978-fcd3-43aa-8d2b-01f17a46b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Bildemerkelapper" ma:readOnly="false" ma:fieldId="{5cf76f15-5ced-4ddc-b409-7134ff3c332f}" ma:taxonomyMulti="true" ma:sspId="33f1adba-dfdb-47aa-a5d4-bbd9f22a81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901b1d-2b62-42ac-927a-022e50ca0d5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19b4b9b-3eba-40d1-954b-b1887208847d}" ma:internalName="TaxCatchAll" ma:showField="CatchAllData" ma:web="3c901b1d-2b62-42ac-927a-022e50ca0d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02A7FE-4224-4493-BAC5-B7E7FA573D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BE6A7D-729C-4894-B18E-6D708A8B3B9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c901b1d-2b62-42ac-927a-022e50ca0d59"/>
    <ds:schemaRef ds:uri="40436978-fcd3-43aa-8d2b-01f17a46b881"/>
  </ds:schemaRefs>
</ds:datastoreItem>
</file>

<file path=customXml/itemProps3.xml><?xml version="1.0" encoding="utf-8"?>
<ds:datastoreItem xmlns:ds="http://schemas.openxmlformats.org/officeDocument/2006/customXml" ds:itemID="{222E7A66-96CE-403A-B24F-9F9AC19D31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0436978-fcd3-43aa-8d2b-01f17a46b881"/>
    <ds:schemaRef ds:uri="3c901b1d-2b62-42ac-927a-022e50ca0d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NY NUK Dokumentmal</Template>
  <TotalTime>2</TotalTime>
  <Pages>2</Pages>
  <Words>213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Richard Trotter</dc:creator>
  <cp:keywords/>
  <dc:description/>
  <cp:lastModifiedBy>Stephen Richard Trotter</cp:lastModifiedBy>
  <cp:revision>1</cp:revision>
  <dcterms:created xsi:type="dcterms:W3CDTF">2025-04-09T09:24:00Z</dcterms:created>
  <dcterms:modified xsi:type="dcterms:W3CDTF">2025-04-09T09:26:00Z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0x0101005E07DB55AF6D6D40A4F7961C610FD383</vt:lpwstr>
  </property>
  <property fmtid="{D5CDD505-2E9C-101B-9397-08002B2CF9AE}" pid="3" name="MediaServiceImageTags">
    <vt:lpwstr/>
  </property>
</Properties>
</file>